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02796" w14:textId="1E77918C" w:rsidR="00196BE4" w:rsidRPr="00BB0051" w:rsidRDefault="0018034B" w:rsidP="00C66FBD">
      <w:pPr>
        <w:rPr>
          <w:b/>
          <w:noProof/>
          <w:sz w:val="28"/>
          <w:szCs w:val="28"/>
          <w:lang w:eastAsia="ja-JP"/>
        </w:rPr>
        <w:sectPr w:rsidR="00196BE4" w:rsidRPr="00BB0051" w:rsidSect="00B330D3">
          <w:type w:val="continuous"/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83839F0" wp14:editId="6C1775B5">
                <wp:simplePos x="0" y="0"/>
                <wp:positionH relativeFrom="margin">
                  <wp:align>center</wp:align>
                </wp:positionH>
                <wp:positionV relativeFrom="margin">
                  <wp:posOffset>781050</wp:posOffset>
                </wp:positionV>
                <wp:extent cx="5229225" cy="533400"/>
                <wp:effectExtent l="19050" t="19050" r="28575" b="1905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2922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50250EDD" w14:textId="77777777" w:rsidR="00196BE4" w:rsidRDefault="00D206F4" w:rsidP="0018034B">
                            <w:pPr>
                              <w:jc w:val="center"/>
                              <w:rPr>
                                <w:color w:val="000000" w:themeColor="text1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Style w:val="TitleChar"/>
                                  <w:color w:val="C00000"/>
                                  <w:sz w:val="48"/>
                                </w:rPr>
                                <w:alias w:val="Title"/>
                                <w:id w:val="99260022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leChar"/>
                                </w:rPr>
                              </w:sdtEndPr>
                              <w:sdtContent>
                                <w:r w:rsidR="0094486C" w:rsidRPr="008E17C8">
                                  <w:rPr>
                                    <w:rStyle w:val="TitleChar"/>
                                    <w:color w:val="C00000"/>
                                    <w:sz w:val="48"/>
                                  </w:rPr>
                                  <w:t>Metamora Township News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839F0" id="Title 1" o:spid="_x0000_s1026" style="position:absolute;left:0;text-align:left;margin-left:0;margin-top:61.5pt;width:411.75pt;height:42pt;z-index:251701248;visibility:visible;mso-wrap-style:square;mso-width-percent:0;mso-height-percent:0;mso-wrap-distance-left:36pt;mso-wrap-distance-top:0;mso-wrap-distance-right:36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50250EDD" w14:textId="77777777" w:rsidR="00196BE4" w:rsidRDefault="00D206F4" w:rsidP="0018034B">
                      <w:pPr>
                        <w:jc w:val="center"/>
                        <w:rPr>
                          <w:color w:val="000000" w:themeColor="text1"/>
                          <w:szCs w:val="96"/>
                        </w:rPr>
                      </w:pPr>
                      <w:sdt>
                        <w:sdtPr>
                          <w:rPr>
                            <w:rStyle w:val="TitleChar"/>
                            <w:color w:val="C00000"/>
                            <w:sz w:val="48"/>
                          </w:rPr>
                          <w:alias w:val="Title"/>
                          <w:id w:val="992600229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leChar"/>
                          </w:rPr>
                        </w:sdtEndPr>
                        <w:sdtContent>
                          <w:r w:rsidR="0094486C" w:rsidRPr="008E17C8">
                            <w:rPr>
                              <w:rStyle w:val="TitleChar"/>
                              <w:color w:val="C00000"/>
                              <w:sz w:val="48"/>
                            </w:rPr>
                            <w:t>Metamora Township News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A7E94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228600" distB="228600" distL="228600" distR="228600" simplePos="0" relativeHeight="251705344" behindDoc="1" locked="0" layoutInCell="1" allowOverlap="1" wp14:anchorId="2F8BC31F" wp14:editId="1FC93D01">
                <wp:simplePos x="0" y="0"/>
                <wp:positionH relativeFrom="margin">
                  <wp:posOffset>3543300</wp:posOffset>
                </wp:positionH>
                <wp:positionV relativeFrom="margin">
                  <wp:posOffset>1714500</wp:posOffset>
                </wp:positionV>
                <wp:extent cx="3276600" cy="3276600"/>
                <wp:effectExtent l="57150" t="38100" r="76200" b="1143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276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6106E" w14:textId="77777777" w:rsidR="00B330D3" w:rsidRPr="009A7E94" w:rsidRDefault="009A7E94" w:rsidP="009A7E94">
                            <w:pPr>
                              <w:spacing w:after="0"/>
                              <w:jc w:val="center"/>
                              <w:rPr>
                                <w:b/>
                                <w:color w:val="740000"/>
                                <w:sz w:val="32"/>
                                <w:szCs w:val="32"/>
                              </w:rPr>
                            </w:pPr>
                            <w:r w:rsidRPr="009A7E94">
                              <w:rPr>
                                <w:b/>
                                <w:color w:val="740000"/>
                                <w:sz w:val="32"/>
                                <w:szCs w:val="32"/>
                              </w:rPr>
                              <w:t>HOLIDAY OFFICE HOURS</w:t>
                            </w:r>
                          </w:p>
                          <w:p w14:paraId="05E0FD7E" w14:textId="77777777" w:rsidR="00B330D3" w:rsidRPr="009A7E94" w:rsidRDefault="009A7E94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A7E94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TREASURER’S OFFICE</w:t>
                            </w:r>
                          </w:p>
                          <w:p w14:paraId="236980B9" w14:textId="61CBDCE8" w:rsidR="00B330D3" w:rsidRPr="009A7E94" w:rsidRDefault="009A7E94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9A7E94">
                              <w:rPr>
                                <w:b/>
                                <w:color w:val="740000"/>
                              </w:rPr>
                              <w:t xml:space="preserve">OPEN ~ </w:t>
                            </w:r>
                            <w:r w:rsidR="00D206F4">
                              <w:rPr>
                                <w:b/>
                                <w:color w:val="740000"/>
                              </w:rPr>
                              <w:t>8</w:t>
                            </w:r>
                            <w:r w:rsidRPr="009A7E94">
                              <w:rPr>
                                <w:b/>
                                <w:color w:val="740000"/>
                              </w:rPr>
                              <w:t xml:space="preserve"> A.M. – </w:t>
                            </w:r>
                            <w:r w:rsidR="00D206F4">
                              <w:rPr>
                                <w:b/>
                                <w:color w:val="740000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9A7E94">
                              <w:rPr>
                                <w:b/>
                                <w:color w:val="740000"/>
                              </w:rPr>
                              <w:t xml:space="preserve"> P.M</w:t>
                            </w:r>
                          </w:p>
                          <w:p w14:paraId="217C0AA8" w14:textId="28904659" w:rsidR="00B330D3" w:rsidRPr="009A7E94" w:rsidRDefault="00562410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>
                              <w:rPr>
                                <w:b/>
                                <w:color w:val="740000"/>
                              </w:rPr>
                              <w:t>MON</w:t>
                            </w:r>
                            <w:r w:rsidR="009A7E94" w:rsidRPr="009A7E94">
                              <w:rPr>
                                <w:b/>
                                <w:color w:val="740000"/>
                              </w:rPr>
                              <w:t>, D</w:t>
                            </w:r>
                            <w:r w:rsidR="00B04588">
                              <w:rPr>
                                <w:b/>
                                <w:color w:val="740000"/>
                              </w:rPr>
                              <w:t xml:space="preserve">EC </w:t>
                            </w:r>
                            <w:r>
                              <w:rPr>
                                <w:b/>
                                <w:color w:val="740000"/>
                              </w:rPr>
                              <w:t>23</w:t>
                            </w:r>
                            <w:r w:rsidRPr="00562410">
                              <w:rPr>
                                <w:b/>
                                <w:color w:val="740000"/>
                                <w:vertAlign w:val="superscript"/>
                              </w:rPr>
                              <w:t>rd</w:t>
                            </w:r>
                            <w:r w:rsidR="009A7E94" w:rsidRPr="009A7E94">
                              <w:rPr>
                                <w:b/>
                                <w:color w:val="740000"/>
                              </w:rPr>
                              <w:t xml:space="preserve"> &amp; </w:t>
                            </w:r>
                            <w:r>
                              <w:rPr>
                                <w:b/>
                                <w:color w:val="740000"/>
                              </w:rPr>
                              <w:t>MON</w:t>
                            </w:r>
                            <w:r w:rsidR="009A7E94" w:rsidRPr="009A7E94">
                              <w:rPr>
                                <w:b/>
                                <w:color w:val="740000"/>
                              </w:rPr>
                              <w:t xml:space="preserve">, DEC </w:t>
                            </w:r>
                            <w:r>
                              <w:rPr>
                                <w:b/>
                                <w:color w:val="740000"/>
                              </w:rPr>
                              <w:t>30</w:t>
                            </w:r>
                            <w:r w:rsidR="009A7E94" w:rsidRPr="009A7E94">
                              <w:rPr>
                                <w:b/>
                                <w:color w:val="740000"/>
                                <w:vertAlign w:val="superscript"/>
                              </w:rPr>
                              <w:t>th</w:t>
                            </w:r>
                            <w:r w:rsidR="009A7E94" w:rsidRPr="009A7E94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</w:p>
                          <w:p w14:paraId="2EB19384" w14:textId="77777777" w:rsidR="00DB65DA" w:rsidRPr="009A7E94" w:rsidRDefault="00DB65DA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9A7E94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CLOSED</w:t>
                            </w:r>
                          </w:p>
                          <w:p w14:paraId="6D75098A" w14:textId="7F05FC1B" w:rsidR="00E81279" w:rsidRPr="009A7E94" w:rsidRDefault="00562410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Tues</w:t>
                            </w:r>
                            <w:r w:rsidR="00DB65DA" w:rsidRPr="009A7E94">
                              <w:rPr>
                                <w:b/>
                                <w:color w:val="000000" w:themeColor="text1"/>
                              </w:rPr>
                              <w:t xml:space="preserve">, Dec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24</w:t>
                            </w:r>
                            <w:r w:rsidR="00DB65DA" w:rsidRPr="009A7E94">
                              <w:rPr>
                                <w:b/>
                                <w:color w:val="000000" w:themeColor="text1"/>
                              </w:rPr>
                              <w:t>th &amp; 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hru</w:t>
                            </w:r>
                            <w:r w:rsidR="00DB65DA" w:rsidRPr="009A7E94">
                              <w:rPr>
                                <w:b/>
                                <w:color w:val="000000" w:themeColor="text1"/>
                              </w:rPr>
                              <w:t>, Dec 26th</w:t>
                            </w:r>
                          </w:p>
                          <w:p w14:paraId="3DFBE420" w14:textId="472A6F2A" w:rsidR="00E81279" w:rsidRPr="009A7E94" w:rsidRDefault="00E81279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E94">
                              <w:rPr>
                                <w:b/>
                                <w:color w:val="000000" w:themeColor="text1"/>
                              </w:rPr>
                              <w:t xml:space="preserve">Dec </w:t>
                            </w:r>
                            <w:r w:rsidR="00562410">
                              <w:rPr>
                                <w:b/>
                                <w:color w:val="000000" w:themeColor="text1"/>
                              </w:rPr>
                              <w:t>31</w:t>
                            </w:r>
                            <w:r w:rsidRPr="009A7E94">
                              <w:rPr>
                                <w:b/>
                                <w:color w:val="000000" w:themeColor="text1"/>
                              </w:rPr>
                              <w:t>th, 201</w:t>
                            </w:r>
                            <w:r w:rsidR="003F2A07"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9A7E94">
                              <w:rPr>
                                <w:b/>
                                <w:color w:val="000000" w:themeColor="text1"/>
                              </w:rPr>
                              <w:t xml:space="preserve"> thru Jan </w:t>
                            </w:r>
                            <w:r w:rsidR="00AF5598">
                              <w:rPr>
                                <w:b/>
                                <w:color w:val="000000" w:themeColor="text1"/>
                              </w:rPr>
                              <w:t>2nd</w:t>
                            </w:r>
                            <w:r w:rsidRPr="009A7E94">
                              <w:rPr>
                                <w:b/>
                                <w:color w:val="000000" w:themeColor="text1"/>
                              </w:rPr>
                              <w:t>, 20</w:t>
                            </w:r>
                            <w:r w:rsidR="003F2A07">
                              <w:rPr>
                                <w:b/>
                                <w:color w:val="000000" w:themeColor="text1"/>
                              </w:rPr>
                              <w:t>20</w:t>
                            </w:r>
                          </w:p>
                          <w:p w14:paraId="036B762C" w14:textId="77777777" w:rsidR="008F1065" w:rsidRPr="009A7E94" w:rsidRDefault="008F1065" w:rsidP="009A7E94">
                            <w:pPr>
                              <w:jc w:val="center"/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</w:pPr>
                            <w:r w:rsidRPr="009A7E94">
                              <w:rPr>
                                <w:b/>
                                <w:color w:val="740000"/>
                                <w:sz w:val="28"/>
                                <w:u w:val="single"/>
                              </w:rPr>
                              <w:t>CLERK &amp; BUILDING OFFICES</w:t>
                            </w:r>
                          </w:p>
                          <w:p w14:paraId="4CA12198" w14:textId="2A6428CB" w:rsidR="008F1065" w:rsidRPr="009A7E94" w:rsidRDefault="00E81279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 w:rsidRPr="009A7E94">
                              <w:rPr>
                                <w:b/>
                                <w:color w:val="740000"/>
                              </w:rPr>
                              <w:t>CLOSED</w:t>
                            </w:r>
                            <w:r w:rsidR="008F1065" w:rsidRPr="009A7E94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  <w:r w:rsidRPr="009A7E94">
                              <w:rPr>
                                <w:b/>
                                <w:color w:val="740000"/>
                              </w:rPr>
                              <w:t xml:space="preserve">~ </w:t>
                            </w:r>
                            <w:r w:rsidR="008F1065" w:rsidRPr="009A7E94">
                              <w:rPr>
                                <w:b/>
                                <w:color w:val="740000"/>
                              </w:rPr>
                              <w:t>Dec 2</w:t>
                            </w:r>
                            <w:r w:rsidR="00562410">
                              <w:rPr>
                                <w:b/>
                                <w:color w:val="740000"/>
                              </w:rPr>
                              <w:t>4</w:t>
                            </w:r>
                            <w:r w:rsidR="008F1065" w:rsidRPr="009A7E94">
                              <w:rPr>
                                <w:b/>
                                <w:color w:val="740000"/>
                              </w:rPr>
                              <w:t>th, 201</w:t>
                            </w:r>
                            <w:r w:rsidR="003F2A07">
                              <w:rPr>
                                <w:b/>
                                <w:color w:val="740000"/>
                              </w:rPr>
                              <w:t>9</w:t>
                            </w:r>
                            <w:r w:rsidR="008F1065" w:rsidRPr="009A7E94">
                              <w:rPr>
                                <w:b/>
                                <w:color w:val="740000"/>
                              </w:rPr>
                              <w:t xml:space="preserve"> thru Jan </w:t>
                            </w:r>
                            <w:r w:rsidR="00562410">
                              <w:rPr>
                                <w:b/>
                                <w:color w:val="740000"/>
                              </w:rPr>
                              <w:t>2nd</w:t>
                            </w:r>
                            <w:r w:rsidRPr="009A7E94">
                              <w:rPr>
                                <w:b/>
                                <w:color w:val="740000"/>
                              </w:rPr>
                              <w:t>, 20</w:t>
                            </w:r>
                            <w:r w:rsidR="00562410">
                              <w:rPr>
                                <w:b/>
                                <w:color w:val="740000"/>
                              </w:rPr>
                              <w:t>20</w:t>
                            </w:r>
                          </w:p>
                          <w:p w14:paraId="5C92931E" w14:textId="77777777" w:rsidR="009A7E94" w:rsidRPr="009A7E94" w:rsidRDefault="000F5FDE" w:rsidP="009A7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A7E94">
                              <w:rPr>
                                <w:b/>
                                <w:color w:val="000000" w:themeColor="text1"/>
                              </w:rPr>
                              <w:t>Resume normal business hours</w:t>
                            </w:r>
                          </w:p>
                          <w:p w14:paraId="7E22CA00" w14:textId="0D761C2C" w:rsidR="00DB65DA" w:rsidRPr="00C25C19" w:rsidRDefault="00AF5598" w:rsidP="009A7E94">
                            <w:pPr>
                              <w:jc w:val="center"/>
                              <w:rPr>
                                <w:b/>
                                <w:color w:val="740000"/>
                              </w:rPr>
                            </w:pPr>
                            <w:r>
                              <w:rPr>
                                <w:b/>
                                <w:color w:val="740000"/>
                              </w:rPr>
                              <w:t>Monday</w:t>
                            </w:r>
                            <w:r w:rsidR="00617FF3" w:rsidRPr="00C25C19">
                              <w:rPr>
                                <w:b/>
                                <w:color w:val="740000"/>
                              </w:rPr>
                              <w:t xml:space="preserve"> ~</w:t>
                            </w:r>
                            <w:r w:rsidR="000F5FDE" w:rsidRPr="00C25C19">
                              <w:rPr>
                                <w:b/>
                                <w:color w:val="740000"/>
                              </w:rPr>
                              <w:t xml:space="preserve"> Jan </w:t>
                            </w:r>
                            <w:r>
                              <w:rPr>
                                <w:b/>
                                <w:color w:val="740000"/>
                              </w:rPr>
                              <w:t>6th</w:t>
                            </w:r>
                            <w:r w:rsidR="000F5FDE" w:rsidRPr="00C25C19">
                              <w:rPr>
                                <w:b/>
                                <w:color w:val="740000"/>
                              </w:rPr>
                              <w:t>, 20</w:t>
                            </w:r>
                            <w:r w:rsidR="003F2A07">
                              <w:rPr>
                                <w:b/>
                                <w:color w:val="740000"/>
                              </w:rPr>
                              <w:t>20</w:t>
                            </w:r>
                          </w:p>
                          <w:p w14:paraId="17AC559E" w14:textId="77777777" w:rsidR="000F5FDE" w:rsidRPr="009A7E94" w:rsidRDefault="000F5FDE" w:rsidP="009A7E94"/>
                          <w:p w14:paraId="495D4C5D" w14:textId="77777777" w:rsidR="00DB65DA" w:rsidRPr="00DB65DA" w:rsidRDefault="00DB65DA" w:rsidP="00DB65D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BC31F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left:0;text-align:left;margin-left:279pt;margin-top:135pt;width:258pt;height:258pt;z-index:-2516111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" fillcolor="#c5c5c7 [1300]" strokecolor="maroon" strokeweight="4.25pt">
                <v:stroke linestyle="thinThin"/>
                <v:shadow on="t" color="black" opacity="26214f" origin=",.5" offset="0"/>
                <v:textbox inset="14.4pt,7.2pt,14.4pt,7.2pt">
                  <w:txbxContent>
                    <w:p w14:paraId="07F6106E" w14:textId="77777777" w:rsidR="00B330D3" w:rsidRPr="009A7E94" w:rsidRDefault="009A7E94" w:rsidP="009A7E94">
                      <w:pPr>
                        <w:spacing w:after="0"/>
                        <w:jc w:val="center"/>
                        <w:rPr>
                          <w:b/>
                          <w:color w:val="740000"/>
                          <w:sz w:val="32"/>
                          <w:szCs w:val="32"/>
                        </w:rPr>
                      </w:pPr>
                      <w:r w:rsidRPr="009A7E94">
                        <w:rPr>
                          <w:b/>
                          <w:color w:val="740000"/>
                          <w:sz w:val="32"/>
                          <w:szCs w:val="32"/>
                        </w:rPr>
                        <w:t>HOLIDAY OFFICE HOURS</w:t>
                      </w:r>
                    </w:p>
                    <w:p w14:paraId="05E0FD7E" w14:textId="77777777" w:rsidR="00B330D3" w:rsidRPr="009A7E94" w:rsidRDefault="009A7E94" w:rsidP="009A7E94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9A7E94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TREASURER’S OFFICE</w:t>
                      </w:r>
                    </w:p>
                    <w:p w14:paraId="236980B9" w14:textId="61CBDCE8" w:rsidR="00B330D3" w:rsidRPr="009A7E94" w:rsidRDefault="009A7E94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9A7E94">
                        <w:rPr>
                          <w:b/>
                          <w:color w:val="740000"/>
                        </w:rPr>
                        <w:t xml:space="preserve">OPEN ~ </w:t>
                      </w:r>
                      <w:r w:rsidR="00D206F4">
                        <w:rPr>
                          <w:b/>
                          <w:color w:val="740000"/>
                        </w:rPr>
                        <w:t>8</w:t>
                      </w:r>
                      <w:r w:rsidRPr="009A7E94">
                        <w:rPr>
                          <w:b/>
                          <w:color w:val="740000"/>
                        </w:rPr>
                        <w:t xml:space="preserve"> A.M. – </w:t>
                      </w:r>
                      <w:r w:rsidR="00D206F4">
                        <w:rPr>
                          <w:b/>
                          <w:color w:val="740000"/>
                        </w:rPr>
                        <w:t>4</w:t>
                      </w:r>
                      <w:bookmarkStart w:id="1" w:name="_GoBack"/>
                      <w:bookmarkEnd w:id="1"/>
                      <w:r w:rsidRPr="009A7E94">
                        <w:rPr>
                          <w:b/>
                          <w:color w:val="740000"/>
                        </w:rPr>
                        <w:t xml:space="preserve"> P.M</w:t>
                      </w:r>
                    </w:p>
                    <w:p w14:paraId="217C0AA8" w14:textId="28904659" w:rsidR="00B330D3" w:rsidRPr="009A7E94" w:rsidRDefault="00562410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>
                        <w:rPr>
                          <w:b/>
                          <w:color w:val="740000"/>
                        </w:rPr>
                        <w:t>MON</w:t>
                      </w:r>
                      <w:r w:rsidR="009A7E94" w:rsidRPr="009A7E94">
                        <w:rPr>
                          <w:b/>
                          <w:color w:val="740000"/>
                        </w:rPr>
                        <w:t>, D</w:t>
                      </w:r>
                      <w:r w:rsidR="00B04588">
                        <w:rPr>
                          <w:b/>
                          <w:color w:val="740000"/>
                        </w:rPr>
                        <w:t xml:space="preserve">EC </w:t>
                      </w:r>
                      <w:r>
                        <w:rPr>
                          <w:b/>
                          <w:color w:val="740000"/>
                        </w:rPr>
                        <w:t>23</w:t>
                      </w:r>
                      <w:r w:rsidRPr="00562410">
                        <w:rPr>
                          <w:b/>
                          <w:color w:val="740000"/>
                          <w:vertAlign w:val="superscript"/>
                        </w:rPr>
                        <w:t>rd</w:t>
                      </w:r>
                      <w:r w:rsidR="009A7E94" w:rsidRPr="009A7E94">
                        <w:rPr>
                          <w:b/>
                          <w:color w:val="740000"/>
                        </w:rPr>
                        <w:t xml:space="preserve"> &amp; </w:t>
                      </w:r>
                      <w:r>
                        <w:rPr>
                          <w:b/>
                          <w:color w:val="740000"/>
                        </w:rPr>
                        <w:t>MON</w:t>
                      </w:r>
                      <w:r w:rsidR="009A7E94" w:rsidRPr="009A7E94">
                        <w:rPr>
                          <w:b/>
                          <w:color w:val="740000"/>
                        </w:rPr>
                        <w:t xml:space="preserve">, DEC </w:t>
                      </w:r>
                      <w:r>
                        <w:rPr>
                          <w:b/>
                          <w:color w:val="740000"/>
                        </w:rPr>
                        <w:t>30</w:t>
                      </w:r>
                      <w:r w:rsidR="009A7E94" w:rsidRPr="009A7E94">
                        <w:rPr>
                          <w:b/>
                          <w:color w:val="740000"/>
                          <w:vertAlign w:val="superscript"/>
                        </w:rPr>
                        <w:t>th</w:t>
                      </w:r>
                      <w:r w:rsidR="009A7E94" w:rsidRPr="009A7E94">
                        <w:rPr>
                          <w:b/>
                          <w:color w:val="740000"/>
                        </w:rPr>
                        <w:t xml:space="preserve"> </w:t>
                      </w:r>
                    </w:p>
                    <w:p w14:paraId="2EB19384" w14:textId="77777777" w:rsidR="00DB65DA" w:rsidRPr="009A7E94" w:rsidRDefault="00DB65DA" w:rsidP="009A7E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9A7E94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CLOSED</w:t>
                      </w:r>
                    </w:p>
                    <w:p w14:paraId="6D75098A" w14:textId="7F05FC1B" w:rsidR="00E81279" w:rsidRPr="009A7E94" w:rsidRDefault="00562410" w:rsidP="009A7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Tues</w:t>
                      </w:r>
                      <w:r w:rsidR="00DB65DA" w:rsidRPr="009A7E94">
                        <w:rPr>
                          <w:b/>
                          <w:color w:val="000000" w:themeColor="text1"/>
                        </w:rPr>
                        <w:t xml:space="preserve">, Dec </w:t>
                      </w:r>
                      <w:r>
                        <w:rPr>
                          <w:b/>
                          <w:color w:val="000000" w:themeColor="text1"/>
                        </w:rPr>
                        <w:t>24</w:t>
                      </w:r>
                      <w:r w:rsidR="00DB65DA" w:rsidRPr="009A7E94">
                        <w:rPr>
                          <w:b/>
                          <w:color w:val="000000" w:themeColor="text1"/>
                        </w:rPr>
                        <w:t>th &amp; T</w:t>
                      </w:r>
                      <w:r>
                        <w:rPr>
                          <w:b/>
                          <w:color w:val="000000" w:themeColor="text1"/>
                        </w:rPr>
                        <w:t>hru</w:t>
                      </w:r>
                      <w:r w:rsidR="00DB65DA" w:rsidRPr="009A7E94">
                        <w:rPr>
                          <w:b/>
                          <w:color w:val="000000" w:themeColor="text1"/>
                        </w:rPr>
                        <w:t>, Dec 26th</w:t>
                      </w:r>
                    </w:p>
                    <w:p w14:paraId="3DFBE420" w14:textId="472A6F2A" w:rsidR="00E81279" w:rsidRPr="009A7E94" w:rsidRDefault="00E81279" w:rsidP="009A7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E94">
                        <w:rPr>
                          <w:b/>
                          <w:color w:val="000000" w:themeColor="text1"/>
                        </w:rPr>
                        <w:t xml:space="preserve">Dec </w:t>
                      </w:r>
                      <w:r w:rsidR="00562410">
                        <w:rPr>
                          <w:b/>
                          <w:color w:val="000000" w:themeColor="text1"/>
                        </w:rPr>
                        <w:t>31</w:t>
                      </w:r>
                      <w:r w:rsidRPr="009A7E94">
                        <w:rPr>
                          <w:b/>
                          <w:color w:val="000000" w:themeColor="text1"/>
                        </w:rPr>
                        <w:t>th, 201</w:t>
                      </w:r>
                      <w:r w:rsidR="003F2A07">
                        <w:rPr>
                          <w:b/>
                          <w:color w:val="000000" w:themeColor="text1"/>
                        </w:rPr>
                        <w:t>9</w:t>
                      </w:r>
                      <w:r w:rsidRPr="009A7E94">
                        <w:rPr>
                          <w:b/>
                          <w:color w:val="000000" w:themeColor="text1"/>
                        </w:rPr>
                        <w:t xml:space="preserve"> thru Jan </w:t>
                      </w:r>
                      <w:r w:rsidR="00AF5598">
                        <w:rPr>
                          <w:b/>
                          <w:color w:val="000000" w:themeColor="text1"/>
                        </w:rPr>
                        <w:t>2nd</w:t>
                      </w:r>
                      <w:r w:rsidRPr="009A7E94">
                        <w:rPr>
                          <w:b/>
                          <w:color w:val="000000" w:themeColor="text1"/>
                        </w:rPr>
                        <w:t>, 20</w:t>
                      </w:r>
                      <w:r w:rsidR="003F2A07">
                        <w:rPr>
                          <w:b/>
                          <w:color w:val="000000" w:themeColor="text1"/>
                        </w:rPr>
                        <w:t>20</w:t>
                      </w:r>
                    </w:p>
                    <w:p w14:paraId="036B762C" w14:textId="77777777" w:rsidR="008F1065" w:rsidRPr="009A7E94" w:rsidRDefault="008F1065" w:rsidP="009A7E94">
                      <w:pPr>
                        <w:jc w:val="center"/>
                        <w:rPr>
                          <w:b/>
                          <w:color w:val="740000"/>
                          <w:sz w:val="28"/>
                          <w:u w:val="single"/>
                        </w:rPr>
                      </w:pPr>
                      <w:r w:rsidRPr="009A7E94">
                        <w:rPr>
                          <w:b/>
                          <w:color w:val="740000"/>
                          <w:sz w:val="28"/>
                          <w:u w:val="single"/>
                        </w:rPr>
                        <w:t>CLERK &amp; BUILDING OFFICES</w:t>
                      </w:r>
                    </w:p>
                    <w:p w14:paraId="4CA12198" w14:textId="2A6428CB" w:rsidR="008F1065" w:rsidRPr="009A7E94" w:rsidRDefault="00E81279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 w:rsidRPr="009A7E94">
                        <w:rPr>
                          <w:b/>
                          <w:color w:val="740000"/>
                        </w:rPr>
                        <w:t>CLOSED</w:t>
                      </w:r>
                      <w:r w:rsidR="008F1065" w:rsidRPr="009A7E94">
                        <w:rPr>
                          <w:b/>
                          <w:color w:val="740000"/>
                        </w:rPr>
                        <w:t xml:space="preserve"> </w:t>
                      </w:r>
                      <w:r w:rsidRPr="009A7E94">
                        <w:rPr>
                          <w:b/>
                          <w:color w:val="740000"/>
                        </w:rPr>
                        <w:t xml:space="preserve">~ </w:t>
                      </w:r>
                      <w:r w:rsidR="008F1065" w:rsidRPr="009A7E94">
                        <w:rPr>
                          <w:b/>
                          <w:color w:val="740000"/>
                        </w:rPr>
                        <w:t>Dec 2</w:t>
                      </w:r>
                      <w:r w:rsidR="00562410">
                        <w:rPr>
                          <w:b/>
                          <w:color w:val="740000"/>
                        </w:rPr>
                        <w:t>4</w:t>
                      </w:r>
                      <w:r w:rsidR="008F1065" w:rsidRPr="009A7E94">
                        <w:rPr>
                          <w:b/>
                          <w:color w:val="740000"/>
                        </w:rPr>
                        <w:t>th, 201</w:t>
                      </w:r>
                      <w:r w:rsidR="003F2A07">
                        <w:rPr>
                          <w:b/>
                          <w:color w:val="740000"/>
                        </w:rPr>
                        <w:t>9</w:t>
                      </w:r>
                      <w:r w:rsidR="008F1065" w:rsidRPr="009A7E94">
                        <w:rPr>
                          <w:b/>
                          <w:color w:val="740000"/>
                        </w:rPr>
                        <w:t xml:space="preserve"> thru Jan </w:t>
                      </w:r>
                      <w:r w:rsidR="00562410">
                        <w:rPr>
                          <w:b/>
                          <w:color w:val="740000"/>
                        </w:rPr>
                        <w:t>2nd</w:t>
                      </w:r>
                      <w:r w:rsidRPr="009A7E94">
                        <w:rPr>
                          <w:b/>
                          <w:color w:val="740000"/>
                        </w:rPr>
                        <w:t>, 20</w:t>
                      </w:r>
                      <w:r w:rsidR="00562410">
                        <w:rPr>
                          <w:b/>
                          <w:color w:val="740000"/>
                        </w:rPr>
                        <w:t>20</w:t>
                      </w:r>
                    </w:p>
                    <w:p w14:paraId="5C92931E" w14:textId="77777777" w:rsidR="009A7E94" w:rsidRPr="009A7E94" w:rsidRDefault="000F5FDE" w:rsidP="009A7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A7E94">
                        <w:rPr>
                          <w:b/>
                          <w:color w:val="000000" w:themeColor="text1"/>
                        </w:rPr>
                        <w:t>Resume normal business hours</w:t>
                      </w:r>
                    </w:p>
                    <w:p w14:paraId="7E22CA00" w14:textId="0D761C2C" w:rsidR="00DB65DA" w:rsidRPr="00C25C19" w:rsidRDefault="00AF5598" w:rsidP="009A7E94">
                      <w:pPr>
                        <w:jc w:val="center"/>
                        <w:rPr>
                          <w:b/>
                          <w:color w:val="740000"/>
                        </w:rPr>
                      </w:pPr>
                      <w:r>
                        <w:rPr>
                          <w:b/>
                          <w:color w:val="740000"/>
                        </w:rPr>
                        <w:t>Monday</w:t>
                      </w:r>
                      <w:r w:rsidR="00617FF3" w:rsidRPr="00C25C19">
                        <w:rPr>
                          <w:b/>
                          <w:color w:val="740000"/>
                        </w:rPr>
                        <w:t xml:space="preserve"> ~</w:t>
                      </w:r>
                      <w:r w:rsidR="000F5FDE" w:rsidRPr="00C25C19">
                        <w:rPr>
                          <w:b/>
                          <w:color w:val="740000"/>
                        </w:rPr>
                        <w:t xml:space="preserve"> Jan </w:t>
                      </w:r>
                      <w:r>
                        <w:rPr>
                          <w:b/>
                          <w:color w:val="740000"/>
                        </w:rPr>
                        <w:t>6th</w:t>
                      </w:r>
                      <w:r w:rsidR="000F5FDE" w:rsidRPr="00C25C19">
                        <w:rPr>
                          <w:b/>
                          <w:color w:val="740000"/>
                        </w:rPr>
                        <w:t>, 20</w:t>
                      </w:r>
                      <w:r w:rsidR="003F2A07">
                        <w:rPr>
                          <w:b/>
                          <w:color w:val="740000"/>
                        </w:rPr>
                        <w:t>20</w:t>
                      </w:r>
                    </w:p>
                    <w:p w14:paraId="17AC559E" w14:textId="77777777" w:rsidR="000F5FDE" w:rsidRPr="009A7E94" w:rsidRDefault="000F5FDE" w:rsidP="009A7E94"/>
                    <w:p w14:paraId="495D4C5D" w14:textId="77777777" w:rsidR="00DB65DA" w:rsidRPr="00DB65DA" w:rsidRDefault="00DB65DA" w:rsidP="00DB65D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057C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647488" behindDoc="1" locked="0" layoutInCell="1" allowOverlap="1" wp14:anchorId="06361773" wp14:editId="642E4036">
                <wp:simplePos x="0" y="0"/>
                <wp:positionH relativeFrom="margin">
                  <wp:align>left</wp:align>
                </wp:positionH>
                <wp:positionV relativeFrom="paragraph">
                  <wp:posOffset>1724025</wp:posOffset>
                </wp:positionV>
                <wp:extent cx="3238500" cy="2162175"/>
                <wp:effectExtent l="19050" t="19050" r="38100" b="47625"/>
                <wp:wrapTight wrapText="bothSides">
                  <wp:wrapPolygon edited="0">
                    <wp:start x="-127" y="-190"/>
                    <wp:lineTo x="-127" y="21885"/>
                    <wp:lineTo x="21727" y="21885"/>
                    <wp:lineTo x="21727" y="-190"/>
                    <wp:lineTo x="-127" y="-190"/>
                  </wp:wrapPolygon>
                </wp:wrapTight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162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8E72" w14:textId="77777777" w:rsidR="00196BE4" w:rsidRDefault="00427CB9">
                            <w:pPr>
                              <w:pStyle w:val="Quote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03AAF" wp14:editId="50E840D6">
                                  <wp:extent cx="2784888" cy="1774825"/>
                                  <wp:effectExtent l="0" t="0" r="0" b="0"/>
                                  <wp:docPr id="4" name="Picture 4" descr="Image result for merry christmas clip 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erry christmas clip 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108" cy="18992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61773" id="AutoShape 11" o:spid="_x0000_s1028" style="position:absolute;left:0;text-align:left;margin-left:0;margin-top:135.75pt;width:255pt;height:170.25pt;z-index:-251668992;visibility:visible;mso-wrap-style:square;mso-width-percent:0;mso-height-percent:0;mso-wrap-distance-left:7.2pt;mso-wrap-distance-top:7.2pt;mso-wrap-distance-right:7.2pt;mso-wrap-distance-bottom:7.2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" fillcolor="#a8a8ab [1940]" strokecolor="maroon" strokeweight="4.5pt">
                <v:stroke linestyle="thinThick"/>
                <v:textbox inset="9.36pt,5.76pt,9.36pt,2.88pt">
                  <w:txbxContent>
                    <w:p w14:paraId="1E518E72" w14:textId="77777777" w:rsidR="00196BE4" w:rsidRDefault="00427CB9">
                      <w:pPr>
                        <w:pStyle w:val="Quote"/>
                        <w:pBdr>
                          <w:top w:val="none" w:sz="0" w:space="0" w:color="auto"/>
                          <w:bottom w:val="none" w:sz="0" w:space="0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503AAF" wp14:editId="50E840D6">
                            <wp:extent cx="2784888" cy="1774825"/>
                            <wp:effectExtent l="0" t="0" r="0" b="0"/>
                            <wp:docPr id="4" name="Picture 4" descr="Image result for merry christmas clip 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erry christmas clip 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0108" cy="18992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157CC" w:rsidRPr="007F102D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711488" behindDoc="1" locked="0" layoutInCell="1" allowOverlap="1" wp14:anchorId="5D62429D" wp14:editId="1DA26990">
                <wp:simplePos x="0" y="0"/>
                <wp:positionH relativeFrom="column">
                  <wp:posOffset>9525</wp:posOffset>
                </wp:positionH>
                <wp:positionV relativeFrom="margin">
                  <wp:posOffset>4057650</wp:posOffset>
                </wp:positionV>
                <wp:extent cx="3248025" cy="1524000"/>
                <wp:effectExtent l="38100" t="38100" r="47625" b="38100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52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DFE3B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Metamora Township</w:t>
                            </w:r>
                          </w:p>
                          <w:p w14:paraId="033F0849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730 W. Dryden Road</w:t>
                            </w:r>
                          </w:p>
                          <w:p w14:paraId="242D8CBF" w14:textId="77777777" w:rsidR="007F102D" w:rsidRPr="008157CC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Metamora, MI 48455</w:t>
                            </w:r>
                          </w:p>
                          <w:p w14:paraId="027D4606" w14:textId="77777777" w:rsidR="007F102D" w:rsidRDefault="007F102D" w:rsidP="007F102D">
                            <w:pPr>
                              <w:spacing w:after="60"/>
                              <w:jc w:val="center"/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810-678-2237 ~</w:t>
                            </w:r>
                            <w:r w:rsidR="00455E15"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7C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810-678-3345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2429D" id="_x0000_s1029" style="position:absolute;left:0;text-align:left;margin-left:.75pt;margin-top:319.5pt;width:255.75pt;height:120pt;z-index:-251604992;visibility:visible;mso-wrap-style:square;mso-width-percent:0;mso-height-percent:0;mso-wrap-distance-left:7.2pt;mso-wrap-distance-top:7.2pt;mso-wrap-distance-right:7.2pt;mso-wrap-distance-bottom:7.2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" fillcolor="#c5c5c7 [1300]" strokecolor="#8c0404" strokeweight="6pt">
                <v:stroke linestyle="thinThick"/>
                <v:textbox inset=",7.2pt,,0">
                  <w:txbxContent>
                    <w:p w14:paraId="56EDFE3B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Metamora Township</w:t>
                      </w:r>
                    </w:p>
                    <w:p w14:paraId="033F0849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730 W. Dryden Road</w:t>
                      </w:r>
                    </w:p>
                    <w:p w14:paraId="242D8CBF" w14:textId="77777777" w:rsidR="007F102D" w:rsidRPr="008157CC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Metamora, MI 48455</w:t>
                      </w:r>
                    </w:p>
                    <w:p w14:paraId="027D4606" w14:textId="77777777" w:rsidR="007F102D" w:rsidRDefault="007F102D" w:rsidP="007F102D">
                      <w:pPr>
                        <w:spacing w:after="60"/>
                        <w:jc w:val="center"/>
                        <w:rPr>
                          <w:b/>
                          <w:color w:val="F2F2F2" w:themeColor="background1" w:themeShade="F2"/>
                        </w:rPr>
                      </w:pP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810-678-2237 ~</w:t>
                      </w:r>
                      <w:r w:rsidR="00455E15"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57C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810-678-3345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BB0051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B87BB2" wp14:editId="126E5952">
                <wp:simplePos x="0" y="0"/>
                <wp:positionH relativeFrom="margin">
                  <wp:align>right</wp:align>
                </wp:positionH>
                <wp:positionV relativeFrom="margin">
                  <wp:posOffset>171450</wp:posOffset>
                </wp:positionV>
                <wp:extent cx="6858000" cy="714375"/>
                <wp:effectExtent l="0" t="0" r="0" b="9525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14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60"/>
                              <w:gridCol w:w="3538"/>
                              <w:gridCol w:w="3587"/>
                            </w:tblGrid>
                            <w:tr w:rsidR="00196BE4" w14:paraId="6C238615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14:paraId="1C0AC9E9" w14:textId="77777777" w:rsidR="0094486C" w:rsidRPr="002C7FA6" w:rsidRDefault="00FC3061" w:rsidP="00B36B8A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</w:rPr>
                                  </w:pP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December 1</w:t>
                                  </w: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Pr="002C7FA6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, 201</w:t>
                                  </w:r>
                                  <w:r w:rsidR="00DD2C5C"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64F0B002" w14:textId="77777777" w:rsidR="00196BE4" w:rsidRDefault="00196BE4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009D17B2" w14:textId="77777777" w:rsidR="00196BE4" w:rsidRDefault="00196BE4" w:rsidP="00C66FBD"/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b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alias w:val="Volume"/>
                                    <w:tag w:val="Volume"/>
                                    <w:id w:val="990215629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14:paraId="25A2A869" w14:textId="19CAC548" w:rsidR="00196BE4" w:rsidRPr="008559CF" w:rsidRDefault="0094486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C00000"/>
                                        </w:rPr>
                                      </w:pPr>
                                      <w:r w:rsidRPr="002C7FA6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 xml:space="preserve">Volume </w:t>
                                      </w:r>
                                      <w:r w:rsidR="001D3F1B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>6</w:t>
                                      </w:r>
                                      <w:r w:rsidRPr="002C7FA6">
                                        <w:rPr>
                                          <w:b/>
                                          <w:color w:val="F2F2F2" w:themeColor="background1" w:themeShade="F2"/>
                                          <w:sz w:val="24"/>
                                          <w:szCs w:val="24"/>
                                        </w:rPr>
                                        <w:t>, Issue 2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14:paraId="29DBB2FA" w14:textId="77777777" w:rsidR="00196BE4" w:rsidRDefault="00196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7BB2" id="Rectangle 2" o:spid="_x0000_s1030" style="position:absolute;left:0;text-align:left;margin-left:488.8pt;margin-top:13.5pt;width:540pt;height:56.2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60"/>
                        <w:gridCol w:w="3538"/>
                        <w:gridCol w:w="3587"/>
                      </w:tblGrid>
                      <w:tr w:rsidR="00196BE4" w14:paraId="6C238615" w14:textId="77777777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14:paraId="1C0AC9E9" w14:textId="77777777" w:rsidR="0094486C" w:rsidRPr="002C7FA6" w:rsidRDefault="00FC3061" w:rsidP="00B36B8A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December 1</w:t>
                            </w: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2C7FA6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, 201</w:t>
                            </w:r>
                            <w:r w:rsidR="00DD2C5C">
                              <w:rPr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64F0B002" w14:textId="77777777" w:rsidR="00196BE4" w:rsidRDefault="00196BE4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345" w:type="dxa"/>
                          </w:tcPr>
                          <w:p w14:paraId="009D17B2" w14:textId="77777777" w:rsidR="00196BE4" w:rsidRDefault="00196BE4" w:rsidP="00C66FBD"/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alias w:val="Volume"/>
                              <w:tag w:val="Volume"/>
                              <w:id w:val="990215629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14:paraId="25A2A869" w14:textId="19CAC548" w:rsidR="00196BE4" w:rsidRPr="008559CF" w:rsidRDefault="0094486C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C00000"/>
                                  </w:rPr>
                                </w:pPr>
                                <w:r w:rsidRPr="002C7FA6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 xml:space="preserve">Volume </w:t>
                                </w:r>
                                <w:r w:rsidR="001D3F1B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Pr="002C7FA6">
                                  <w:rPr>
                                    <w:b/>
                                    <w:color w:val="F2F2F2" w:themeColor="background1" w:themeShade="F2"/>
                                    <w:sz w:val="24"/>
                                    <w:szCs w:val="24"/>
                                  </w:rPr>
                                  <w:t>, Issue 2</w:t>
                                </w:r>
                              </w:p>
                            </w:sdtContent>
                          </w:sdt>
                        </w:tc>
                      </w:tr>
                    </w:tbl>
                    <w:p w14:paraId="29DBB2FA" w14:textId="77777777" w:rsidR="00196BE4" w:rsidRDefault="00196BE4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E62D23"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E6569CB" wp14:editId="492A04D1">
                <wp:simplePos x="0" y="0"/>
                <wp:positionH relativeFrom="margin">
                  <wp:align>right</wp:align>
                </wp:positionH>
                <wp:positionV relativeFrom="margin">
                  <wp:posOffset>685800</wp:posOffset>
                </wp:positionV>
                <wp:extent cx="6858000" cy="933450"/>
                <wp:effectExtent l="0" t="0" r="0" b="0"/>
                <wp:wrapThrough wrapText="bothSides">
                  <wp:wrapPolygon edited="0">
                    <wp:start x="0" y="0"/>
                    <wp:lineTo x="0" y="21159"/>
                    <wp:lineTo x="21540" y="21159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67A6A" id="Rectangle 1" o:spid="_x0000_s1026" style="position:absolute;margin-left:488.8pt;margin-top:54pt;width:540pt;height:73.5pt;z-index:-251660800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ZQAAAABS&#10;Z2h0bG9uZwAABd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" stroked="f" strokeweight="1.5pt">
                <v:fill r:id="rId9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</w:p>
    <w:p w14:paraId="2B6B7BE3" w14:textId="77777777" w:rsidR="00455E15" w:rsidRDefault="00455E15" w:rsidP="00C66FBD">
      <w:pPr>
        <w:rPr>
          <w:b/>
          <w:sz w:val="28"/>
          <w:szCs w:val="28"/>
        </w:rPr>
      </w:pPr>
    </w:p>
    <w:p w14:paraId="557C7780" w14:textId="77777777" w:rsidR="00455E15" w:rsidRDefault="00C25C19">
      <w:pPr>
        <w:spacing w:after="200" w:line="276" w:lineRule="auto"/>
        <w:jc w:val="left"/>
        <w:rPr>
          <w:b/>
          <w:sz w:val="28"/>
          <w:szCs w:val="28"/>
        </w:rPr>
      </w:pPr>
      <w:r w:rsidRPr="0030180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0" distR="0" simplePos="0" relativeHeight="251707392" behindDoc="0" locked="0" layoutInCell="1" allowOverlap="1" wp14:anchorId="30EDFE14" wp14:editId="35391EA8">
                <wp:simplePos x="0" y="0"/>
                <wp:positionH relativeFrom="column">
                  <wp:posOffset>148590</wp:posOffset>
                </wp:positionH>
                <wp:positionV relativeFrom="margin">
                  <wp:posOffset>5781040</wp:posOffset>
                </wp:positionV>
                <wp:extent cx="3200400" cy="1971675"/>
                <wp:effectExtent l="38100" t="38100" r="38100" b="47625"/>
                <wp:wrapSquare wrapText="bothSides"/>
                <wp:docPr id="7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971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E4356" w14:textId="1ACA83BD" w:rsidR="004C1EC8" w:rsidRPr="00BB0051" w:rsidRDefault="004C1EC8" w:rsidP="00602692">
                            <w:pPr>
                              <w:pBdr>
                                <w:bottom w:val="single" w:sz="4" w:space="1" w:color="C00000"/>
                              </w:pBdr>
                              <w:spacing w:before="60" w:after="8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B005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201</w:t>
                            </w:r>
                            <w:r w:rsidR="003F2A0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MILLAGE RATES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  <w:r w:rsidRPr="00BB0051">
                              <w:rPr>
                                <w:color w:val="000000" w:themeColor="text1"/>
                              </w:rPr>
                              <w:br/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SCHOOL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HOMESTEAD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NON-HOMESTEAD</w:t>
                            </w:r>
                          </w:p>
                          <w:p w14:paraId="0089F990" w14:textId="2DF19723" w:rsidR="004C1EC8" w:rsidRPr="00BB0051" w:rsidRDefault="004C1EC8" w:rsidP="00602692">
                            <w:pPr>
                              <w:pBdr>
                                <w:bottom w:val="single" w:sz="4" w:space="1" w:color="C00000"/>
                              </w:pBdr>
                              <w:spacing w:before="24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LAPEER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#44010  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23.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0891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41.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0891</w:t>
                            </w:r>
                          </w:p>
                          <w:p w14:paraId="4837A915" w14:textId="2695D7FB" w:rsidR="004C1EC8" w:rsidRPr="00BB0051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DRYDEN #44050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3.8352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41.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7032</w:t>
                            </w:r>
                          </w:p>
                          <w:p w14:paraId="1A5E6512" w14:textId="0ED0AB01" w:rsidR="004C1EC8" w:rsidRPr="00BB0051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OXFORD #63110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30.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8855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6026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42D92" w:rsidRPr="00BB005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48.</w:t>
                            </w:r>
                            <w:r w:rsidR="0069277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6108</w:t>
                            </w:r>
                          </w:p>
                          <w:p w14:paraId="32582BB2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  <w:p w14:paraId="7B91226D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  <w:p w14:paraId="09E2BCD7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  <w:p w14:paraId="5A7346B7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  <w:p w14:paraId="136CC6AE" w14:textId="77777777" w:rsidR="004C1EC8" w:rsidRPr="004C1EC8" w:rsidRDefault="004C1EC8" w:rsidP="0012562D">
                            <w:pPr>
                              <w:pBdr>
                                <w:bottom w:val="single" w:sz="4" w:space="1" w:color="C00000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FE14" id="_x0000_s1031" style="position:absolute;margin-left:11.7pt;margin-top:455.2pt;width:252pt;height:155.25pt;z-index:251707392;visibility:visible;mso-wrap-style:square;mso-width-percent:0;mso-height-percent:0;mso-wrap-distance-left:0;mso-wrap-distance-top:7.2pt;mso-wrap-distance-right:0;mso-wrap-distance-bottom:7.2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" fillcolor="#c5c5c7 [1300]" strokecolor="#8c0404" strokeweight="6pt">
                <v:stroke linestyle="thinThick"/>
                <v:textbox inset=",7.2pt,,0">
                  <w:txbxContent>
                    <w:p w14:paraId="069E4356" w14:textId="1ACA83BD" w:rsidR="004C1EC8" w:rsidRPr="00BB0051" w:rsidRDefault="004C1EC8" w:rsidP="00602692">
                      <w:pPr>
                        <w:pBdr>
                          <w:bottom w:val="single" w:sz="4" w:space="1" w:color="C00000"/>
                        </w:pBdr>
                        <w:spacing w:before="60" w:after="8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B0051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201</w:t>
                      </w:r>
                      <w:r w:rsidR="003F2A07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9</w:t>
                      </w:r>
                      <w:r w:rsidRPr="00BB0051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MILLAGE RATES</w:t>
                      </w:r>
                      <w:r w:rsidRPr="00BB0051">
                        <w:rPr>
                          <w:b/>
                          <w:color w:val="000000" w:themeColor="text1"/>
                        </w:rPr>
                        <w:br/>
                      </w:r>
                      <w:r w:rsidRPr="00BB0051">
                        <w:rPr>
                          <w:color w:val="000000" w:themeColor="text1"/>
                        </w:rPr>
                        <w:br/>
                      </w:r>
                      <w:r w:rsidRPr="00BB0051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SCHOOL</w:t>
                      </w:r>
                      <w:r w:rsidRPr="00BB005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BB0051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HOMESTEAD</w:t>
                      </w:r>
                      <w:r w:rsidRPr="00BB005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BB0051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NON-HOMESTEAD</w:t>
                      </w:r>
                    </w:p>
                    <w:p w14:paraId="0089F990" w14:textId="2DF19723" w:rsidR="004C1EC8" w:rsidRPr="00BB0051" w:rsidRDefault="004C1EC8" w:rsidP="00602692">
                      <w:pPr>
                        <w:pBdr>
                          <w:bottom w:val="single" w:sz="4" w:space="1" w:color="C00000"/>
                        </w:pBdr>
                        <w:spacing w:before="24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LAPEER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#44010  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23.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0891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41.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0891</w:t>
                      </w:r>
                    </w:p>
                    <w:p w14:paraId="4837A915" w14:textId="2695D7FB" w:rsidR="004C1EC8" w:rsidRPr="00BB0051" w:rsidRDefault="004C1EC8" w:rsidP="0012562D">
                      <w:pPr>
                        <w:pBdr>
                          <w:bottom w:val="single" w:sz="4" w:space="1" w:color="C00000"/>
                        </w:pBd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DRYDEN #44050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2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3.8352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41.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7032</w:t>
                      </w:r>
                    </w:p>
                    <w:p w14:paraId="1A5E6512" w14:textId="0ED0AB01" w:rsidR="004C1EC8" w:rsidRPr="00BB0051" w:rsidRDefault="004C1EC8" w:rsidP="0012562D">
                      <w:pPr>
                        <w:pBdr>
                          <w:bottom w:val="single" w:sz="4" w:space="1" w:color="C00000"/>
                        </w:pBd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OXFORD #63110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30.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8855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6026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  <w:r w:rsidR="00B42D92" w:rsidRPr="00BB005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48.</w:t>
                      </w:r>
                      <w:r w:rsidR="0069277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6108</w:t>
                      </w:r>
                    </w:p>
                    <w:p w14:paraId="32582BB2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  <w:p w14:paraId="7B91226D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  <w:p w14:paraId="09E2BCD7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  <w:p w14:paraId="5A7346B7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  <w:p w14:paraId="136CC6AE" w14:textId="77777777" w:rsidR="004C1EC8" w:rsidRPr="004C1EC8" w:rsidRDefault="004C1EC8" w:rsidP="0012562D">
                      <w:pPr>
                        <w:pBdr>
                          <w:bottom w:val="single" w:sz="4" w:space="1" w:color="C00000"/>
                        </w:pBdr>
                      </w:pPr>
                    </w:p>
                  </w:txbxContent>
                </v:textbox>
                <w10:wrap type="square" anchory="margin"/>
              </v:rect>
            </w:pict>
          </mc:Fallback>
        </mc:AlternateContent>
      </w:r>
      <w:r w:rsidRPr="00BB0051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45720" distB="45720" distL="182880" distR="182880" simplePos="0" relativeHeight="251709440" behindDoc="1" locked="0" layoutInCell="1" allowOverlap="0" wp14:anchorId="6B59E141" wp14:editId="72236CBA">
                <wp:simplePos x="0" y="0"/>
                <wp:positionH relativeFrom="margin">
                  <wp:align>right</wp:align>
                </wp:positionH>
                <wp:positionV relativeFrom="paragraph">
                  <wp:posOffset>768985</wp:posOffset>
                </wp:positionV>
                <wp:extent cx="3267075" cy="2628900"/>
                <wp:effectExtent l="38100" t="38100" r="47625" b="3810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62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dbl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0279" w14:textId="77777777" w:rsidR="009A7A20" w:rsidRPr="00F35A92" w:rsidRDefault="009A7A20" w:rsidP="0009057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Metamora Township SEV</w:t>
                            </w:r>
                          </w:p>
                          <w:p w14:paraId="43CB92E1" w14:textId="52301B85" w:rsidR="009A7A20" w:rsidRPr="000F435E" w:rsidRDefault="009A7A20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8C0404"/>
                              </w:rPr>
                            </w:pPr>
                            <w:r w:rsidRPr="000F435E">
                              <w:rPr>
                                <w:b/>
                                <w:color w:val="8C0404"/>
                              </w:rPr>
                              <w:t>$2</w:t>
                            </w:r>
                            <w:r w:rsidR="0070030D">
                              <w:rPr>
                                <w:b/>
                                <w:color w:val="8C0404"/>
                              </w:rPr>
                              <w:t>91,682,279</w:t>
                            </w:r>
                          </w:p>
                          <w:p w14:paraId="73CEA10B" w14:textId="77777777" w:rsidR="009A7A20" w:rsidRPr="00F35A92" w:rsidRDefault="009A7A20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24"/>
                              </w:rPr>
                            </w:pP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Township Taxable Value</w:t>
                            </w:r>
                          </w:p>
                          <w:p w14:paraId="590524FF" w14:textId="107AA4F9" w:rsidR="009A7A20" w:rsidRPr="000F435E" w:rsidRDefault="00A606FB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8C0404"/>
                              </w:rPr>
                            </w:pPr>
                            <w:r>
                              <w:rPr>
                                <w:b/>
                                <w:color w:val="8C0404"/>
                              </w:rPr>
                              <w:t>$2</w:t>
                            </w:r>
                            <w:r w:rsidR="0070030D">
                              <w:rPr>
                                <w:b/>
                                <w:color w:val="8C0404"/>
                              </w:rPr>
                              <w:t>43,419,424</w:t>
                            </w:r>
                          </w:p>
                          <w:p w14:paraId="35692A2C" w14:textId="7480D902" w:rsidR="009A7A20" w:rsidRPr="00F35A92" w:rsidRDefault="009A7A20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General Fund Operating 1.35</w:t>
                            </w:r>
                            <w:r w:rsidR="0019120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45</w:t>
                            </w: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mills</w:t>
                            </w:r>
                          </w:p>
                          <w:p w14:paraId="3B3DB25B" w14:textId="585F70AD" w:rsidR="004C59F1" w:rsidRPr="000F435E" w:rsidRDefault="009A7A20" w:rsidP="000E464F">
                            <w:pPr>
                              <w:spacing w:after="0"/>
                              <w:jc w:val="center"/>
                              <w:rPr>
                                <w:b/>
                                <w:color w:val="8C0404"/>
                              </w:rPr>
                            </w:pPr>
                            <w:r w:rsidRPr="000F435E">
                              <w:rPr>
                                <w:b/>
                                <w:color w:val="8C0404"/>
                              </w:rPr>
                              <w:t>$3</w:t>
                            </w:r>
                            <w:r w:rsidR="0070030D">
                              <w:rPr>
                                <w:b/>
                                <w:color w:val="8C0404"/>
                              </w:rPr>
                              <w:t>29,700.33</w:t>
                            </w:r>
                          </w:p>
                          <w:p w14:paraId="48F01165" w14:textId="6E9E6A2D" w:rsidR="009A7A20" w:rsidRPr="00F35A92" w:rsidRDefault="00391E72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Police Operating 2.1</w:t>
                            </w:r>
                            <w:r w:rsidR="0019120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655</w:t>
                            </w:r>
                            <w:r w:rsidR="009A7A20"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mills</w:t>
                            </w:r>
                          </w:p>
                          <w:p w14:paraId="3CD81C58" w14:textId="5D009DCD" w:rsidR="009A7A20" w:rsidRPr="00F35A92" w:rsidRDefault="009A7A20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8C0404"/>
                              </w:rPr>
                            </w:pPr>
                            <w:r w:rsidRPr="00F35A92">
                              <w:rPr>
                                <w:b/>
                                <w:color w:val="8C0404"/>
                              </w:rPr>
                              <w:t>$</w:t>
                            </w:r>
                            <w:r w:rsidR="0070030D">
                              <w:rPr>
                                <w:b/>
                                <w:color w:val="8C0404"/>
                              </w:rPr>
                              <w:t>527,113.76</w:t>
                            </w:r>
                          </w:p>
                          <w:p w14:paraId="49C42ED7" w14:textId="6372F520" w:rsidR="009A7A20" w:rsidRPr="00F35A92" w:rsidRDefault="009A7A20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Fire Operating .9</w:t>
                            </w:r>
                            <w:r w:rsidR="0019120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264</w:t>
                            </w:r>
                            <w:r w:rsidRPr="00F35A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mills</w:t>
                            </w:r>
                          </w:p>
                          <w:p w14:paraId="0645C3E7" w14:textId="7F975BCF" w:rsidR="009A7A20" w:rsidRPr="000F435E" w:rsidRDefault="004C59F1" w:rsidP="004C59F1">
                            <w:pPr>
                              <w:spacing w:after="0"/>
                              <w:jc w:val="center"/>
                              <w:rPr>
                                <w:b/>
                                <w:color w:val="8C0404"/>
                              </w:rPr>
                            </w:pPr>
                            <w:r w:rsidRPr="000F435E">
                              <w:rPr>
                                <w:b/>
                                <w:color w:val="8C0404"/>
                              </w:rPr>
                              <w:t>$2</w:t>
                            </w:r>
                            <w:r w:rsidR="0070030D">
                              <w:rPr>
                                <w:b/>
                                <w:color w:val="8C0404"/>
                              </w:rPr>
                              <w:t>25,492.60</w:t>
                            </w:r>
                          </w:p>
                          <w:p w14:paraId="3D792792" w14:textId="77777777" w:rsidR="009A7A20" w:rsidRDefault="009A7A20" w:rsidP="009A7A20">
                            <w:pPr>
                              <w:spacing w:after="0"/>
                            </w:pPr>
                          </w:p>
                          <w:p w14:paraId="6BEFDDC9" w14:textId="77777777" w:rsidR="009A7A20" w:rsidRDefault="009A7A20" w:rsidP="009A7A20"/>
                          <w:p w14:paraId="6C1C4860" w14:textId="77777777" w:rsidR="009A7A20" w:rsidRDefault="009A7A20" w:rsidP="009A7A20"/>
                          <w:p w14:paraId="14117B7F" w14:textId="77777777" w:rsidR="009A7A20" w:rsidRPr="009A7A20" w:rsidRDefault="009A7A20" w:rsidP="009A7A20"/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9E141" id="Rectangle 4" o:spid="_x0000_s1032" style="position:absolute;margin-left:206.05pt;margin-top:60.55pt;width:257.25pt;height:207pt;z-index:-251607040;visibility:visible;mso-wrap-style:square;mso-width-percent:0;mso-height-percent:0;mso-wrap-distance-left:14.4pt;mso-wrap-distance-top:3.6pt;mso-wrap-distance-right:14.4pt;mso-wrap-distance-bottom:3.6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" o:allowoverlap="f" fillcolor="#c5c5c7 [1300]" strokecolor="#8c0404" strokeweight="6pt">
                <v:stroke linestyle="thinThin"/>
                <v:textbox inset="14.4pt,14.4pt,14.4pt,14.4pt">
                  <w:txbxContent>
                    <w:p w14:paraId="03E00279" w14:textId="77777777" w:rsidR="009A7A20" w:rsidRPr="00F35A92" w:rsidRDefault="009A7A20" w:rsidP="0009057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>Metamora Township SEV</w:t>
                      </w:r>
                    </w:p>
                    <w:p w14:paraId="43CB92E1" w14:textId="52301B85" w:rsidR="009A7A20" w:rsidRPr="000F435E" w:rsidRDefault="009A7A20" w:rsidP="004C59F1">
                      <w:pPr>
                        <w:spacing w:after="0"/>
                        <w:jc w:val="center"/>
                        <w:rPr>
                          <w:b/>
                          <w:color w:val="8C0404"/>
                        </w:rPr>
                      </w:pPr>
                      <w:r w:rsidRPr="000F435E">
                        <w:rPr>
                          <w:b/>
                          <w:color w:val="8C0404"/>
                        </w:rPr>
                        <w:t>$2</w:t>
                      </w:r>
                      <w:r w:rsidR="0070030D">
                        <w:rPr>
                          <w:b/>
                          <w:color w:val="8C0404"/>
                        </w:rPr>
                        <w:t>91,682,279</w:t>
                      </w:r>
                    </w:p>
                    <w:p w14:paraId="73CEA10B" w14:textId="77777777" w:rsidR="009A7A20" w:rsidRPr="00F35A92" w:rsidRDefault="009A7A20" w:rsidP="004C59F1">
                      <w:pPr>
                        <w:spacing w:after="0"/>
                        <w:jc w:val="center"/>
                        <w:rPr>
                          <w:b/>
                          <w:color w:val="F2F2F2" w:themeColor="background1" w:themeShade="F2"/>
                          <w:sz w:val="24"/>
                        </w:rPr>
                      </w:pP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>Township Taxable Value</w:t>
                      </w:r>
                    </w:p>
                    <w:p w14:paraId="590524FF" w14:textId="107AA4F9" w:rsidR="009A7A20" w:rsidRPr="000F435E" w:rsidRDefault="00A606FB" w:rsidP="004C59F1">
                      <w:pPr>
                        <w:spacing w:after="0"/>
                        <w:jc w:val="center"/>
                        <w:rPr>
                          <w:b/>
                          <w:color w:val="8C0404"/>
                        </w:rPr>
                      </w:pPr>
                      <w:r>
                        <w:rPr>
                          <w:b/>
                          <w:color w:val="8C0404"/>
                        </w:rPr>
                        <w:t>$2</w:t>
                      </w:r>
                      <w:r w:rsidR="0070030D">
                        <w:rPr>
                          <w:b/>
                          <w:color w:val="8C0404"/>
                        </w:rPr>
                        <w:t>43,419,424</w:t>
                      </w:r>
                    </w:p>
                    <w:p w14:paraId="35692A2C" w14:textId="7480D902" w:rsidR="009A7A20" w:rsidRPr="00F35A92" w:rsidRDefault="009A7A20" w:rsidP="004C59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>General Fund Operating 1.35</w:t>
                      </w:r>
                      <w:r w:rsidR="00191202">
                        <w:rPr>
                          <w:b/>
                          <w:color w:val="000000" w:themeColor="text1"/>
                          <w:sz w:val="24"/>
                        </w:rPr>
                        <w:t>45</w:t>
                      </w: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 xml:space="preserve"> mills</w:t>
                      </w:r>
                    </w:p>
                    <w:p w14:paraId="3B3DB25B" w14:textId="585F70AD" w:rsidR="004C59F1" w:rsidRPr="000F435E" w:rsidRDefault="009A7A20" w:rsidP="000E464F">
                      <w:pPr>
                        <w:spacing w:after="0"/>
                        <w:jc w:val="center"/>
                        <w:rPr>
                          <w:b/>
                          <w:color w:val="8C0404"/>
                        </w:rPr>
                      </w:pPr>
                      <w:r w:rsidRPr="000F435E">
                        <w:rPr>
                          <w:b/>
                          <w:color w:val="8C0404"/>
                        </w:rPr>
                        <w:t>$3</w:t>
                      </w:r>
                      <w:r w:rsidR="0070030D">
                        <w:rPr>
                          <w:b/>
                          <w:color w:val="8C0404"/>
                        </w:rPr>
                        <w:t>29,700.33</w:t>
                      </w:r>
                    </w:p>
                    <w:p w14:paraId="48F01165" w14:textId="6E9E6A2D" w:rsidR="009A7A20" w:rsidRPr="00F35A92" w:rsidRDefault="00391E72" w:rsidP="004C59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>Police Operating 2.1</w:t>
                      </w:r>
                      <w:r w:rsidR="00191202">
                        <w:rPr>
                          <w:b/>
                          <w:color w:val="000000" w:themeColor="text1"/>
                          <w:sz w:val="24"/>
                        </w:rPr>
                        <w:t>655</w:t>
                      </w:r>
                      <w:r w:rsidR="009A7A20" w:rsidRPr="00F35A92">
                        <w:rPr>
                          <w:b/>
                          <w:color w:val="000000" w:themeColor="text1"/>
                          <w:sz w:val="24"/>
                        </w:rPr>
                        <w:t xml:space="preserve"> mills</w:t>
                      </w:r>
                    </w:p>
                    <w:p w14:paraId="3CD81C58" w14:textId="5D009DCD" w:rsidR="009A7A20" w:rsidRPr="00F35A92" w:rsidRDefault="009A7A20" w:rsidP="004C59F1">
                      <w:pPr>
                        <w:spacing w:after="0"/>
                        <w:jc w:val="center"/>
                        <w:rPr>
                          <w:b/>
                          <w:color w:val="8C0404"/>
                        </w:rPr>
                      </w:pPr>
                      <w:r w:rsidRPr="00F35A92">
                        <w:rPr>
                          <w:b/>
                          <w:color w:val="8C0404"/>
                        </w:rPr>
                        <w:t>$</w:t>
                      </w:r>
                      <w:r w:rsidR="0070030D">
                        <w:rPr>
                          <w:b/>
                          <w:color w:val="8C0404"/>
                        </w:rPr>
                        <w:t>527,113.76</w:t>
                      </w:r>
                    </w:p>
                    <w:p w14:paraId="49C42ED7" w14:textId="6372F520" w:rsidR="009A7A20" w:rsidRPr="00F35A92" w:rsidRDefault="009A7A20" w:rsidP="004C59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>Fire Operating .9</w:t>
                      </w:r>
                      <w:r w:rsidR="00191202">
                        <w:rPr>
                          <w:b/>
                          <w:color w:val="000000" w:themeColor="text1"/>
                          <w:sz w:val="24"/>
                        </w:rPr>
                        <w:t>264</w:t>
                      </w:r>
                      <w:r w:rsidRPr="00F35A92">
                        <w:rPr>
                          <w:b/>
                          <w:color w:val="000000" w:themeColor="text1"/>
                          <w:sz w:val="24"/>
                        </w:rPr>
                        <w:t xml:space="preserve"> mills</w:t>
                      </w:r>
                    </w:p>
                    <w:p w14:paraId="0645C3E7" w14:textId="7F975BCF" w:rsidR="009A7A20" w:rsidRPr="000F435E" w:rsidRDefault="004C59F1" w:rsidP="004C59F1">
                      <w:pPr>
                        <w:spacing w:after="0"/>
                        <w:jc w:val="center"/>
                        <w:rPr>
                          <w:b/>
                          <w:color w:val="8C0404"/>
                        </w:rPr>
                      </w:pPr>
                      <w:r w:rsidRPr="000F435E">
                        <w:rPr>
                          <w:b/>
                          <w:color w:val="8C0404"/>
                        </w:rPr>
                        <w:t>$2</w:t>
                      </w:r>
                      <w:r w:rsidR="0070030D">
                        <w:rPr>
                          <w:b/>
                          <w:color w:val="8C0404"/>
                        </w:rPr>
                        <w:t>25,492.60</w:t>
                      </w:r>
                    </w:p>
                    <w:p w14:paraId="3D792792" w14:textId="77777777" w:rsidR="009A7A20" w:rsidRDefault="009A7A20" w:rsidP="009A7A20">
                      <w:pPr>
                        <w:spacing w:after="0"/>
                      </w:pPr>
                    </w:p>
                    <w:p w14:paraId="6BEFDDC9" w14:textId="77777777" w:rsidR="009A7A20" w:rsidRDefault="009A7A20" w:rsidP="009A7A20"/>
                    <w:p w14:paraId="6C1C4860" w14:textId="77777777" w:rsidR="009A7A20" w:rsidRDefault="009A7A20" w:rsidP="009A7A20"/>
                    <w:p w14:paraId="14117B7F" w14:textId="77777777" w:rsidR="009A7A20" w:rsidRPr="009A7A20" w:rsidRDefault="009A7A20" w:rsidP="009A7A20"/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91440" distR="91440" simplePos="0" relativeHeight="251670016" behindDoc="0" locked="0" layoutInCell="1" allowOverlap="1" wp14:anchorId="540F0DFC" wp14:editId="60986479">
                <wp:simplePos x="0" y="0"/>
                <wp:positionH relativeFrom="margin">
                  <wp:align>left</wp:align>
                </wp:positionH>
                <wp:positionV relativeFrom="margin">
                  <wp:posOffset>7962900</wp:posOffset>
                </wp:positionV>
                <wp:extent cx="6877050" cy="1143000"/>
                <wp:effectExtent l="19050" t="19050" r="38100" b="3810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solidFill>
                            <a:srgbClr val="8C0404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5A31" w14:textId="77777777" w:rsidR="00196BE4" w:rsidRPr="00140199" w:rsidRDefault="00DF6F79" w:rsidP="003B1981">
                            <w:pPr>
                              <w:pStyle w:val="Heading1"/>
                              <w:spacing w:before="0" w:line="276" w:lineRule="auto"/>
                              <w:rPr>
                                <w:b/>
                                <w:color w:val="800000"/>
                                <w:u w:val="single"/>
                              </w:rPr>
                            </w:pPr>
                            <w:r w:rsidRPr="00455E15">
                              <w:rPr>
                                <w:b/>
                                <w:color w:val="F2F2F2" w:themeColor="background1" w:themeShade="F2"/>
                                <w:u w:val="single"/>
                              </w:rPr>
                              <w:t>Metamora Township Officials</w:t>
                            </w:r>
                          </w:p>
                          <w:p w14:paraId="40EDD2DB" w14:textId="19A484F4" w:rsidR="00196BE4" w:rsidRPr="003B1981" w:rsidRDefault="00DF6F79" w:rsidP="00FC306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Dave Best ~ Supervisor</w:t>
                            </w:r>
                            <w:r w:rsidR="00FC3061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D3F1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Sue Clark</w:t>
                            </w: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Clerk</w:t>
                            </w:r>
                            <w:r w:rsid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D3F1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Scott Benscoter</w:t>
                            </w:r>
                            <w:r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Treasurer</w:t>
                            </w:r>
                          </w:p>
                          <w:p w14:paraId="7EBEF937" w14:textId="675F3ABE" w:rsidR="00DF6F79" w:rsidRPr="003B1981" w:rsidRDefault="0018034B" w:rsidP="00C66FBD">
                            <w:pPr>
                              <w:spacing w:after="0"/>
                              <w:ind w:left="2160" w:firstLine="72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Traci Chouinard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~ Trustee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~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7FA6" w:rsidRP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C66FB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nn Derderian 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DF6F79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~ Trustee</w:t>
                            </w:r>
                            <w:r w:rsidR="002C7F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Ann Derderian</w:t>
                            </w:r>
                            <w:r w:rsidR="00DF6F79" w:rsidRPr="003B198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Ann Derderian ~ Trustee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F0DFC" id="Rectangle 6" o:spid="_x0000_s1033" style="position:absolute;margin-left:0;margin-top:627pt;width:541.5pt;height:90pt;z-index:251670016;visibility:visible;mso-wrap-style:square;mso-width-percent:0;mso-height-percent:0;mso-wrap-distance-left:7.2pt;mso-wrap-distance-top:0;mso-wrap-distance-right:7.2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" strokecolor="#8c0404" strokeweight="4pt">
                <v:fill r:id="rId10" o:title="" recolor="t" rotate="t" type="tile"/>
                <v:stroke linestyle="thinThick"/>
                <v:imagedata recolortarget="#4f4f53 [3058]"/>
                <v:textbox inset="14.4pt,14.4pt,14.4pt,14.4pt">
                  <w:txbxContent>
                    <w:p w14:paraId="1A015A31" w14:textId="77777777" w:rsidR="00196BE4" w:rsidRPr="00140199" w:rsidRDefault="00DF6F79" w:rsidP="003B1981">
                      <w:pPr>
                        <w:pStyle w:val="Heading1"/>
                        <w:spacing w:before="0" w:line="276" w:lineRule="auto"/>
                        <w:rPr>
                          <w:b/>
                          <w:color w:val="800000"/>
                          <w:u w:val="single"/>
                        </w:rPr>
                      </w:pPr>
                      <w:r w:rsidRPr="00455E15">
                        <w:rPr>
                          <w:b/>
                          <w:color w:val="F2F2F2" w:themeColor="background1" w:themeShade="F2"/>
                          <w:u w:val="single"/>
                        </w:rPr>
                        <w:t>Metamora Township Officials</w:t>
                      </w:r>
                    </w:p>
                    <w:p w14:paraId="40EDD2DB" w14:textId="19A484F4" w:rsidR="00196BE4" w:rsidRPr="003B1981" w:rsidRDefault="00DF6F79" w:rsidP="00FC306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Dave Best ~ Supervisor</w:t>
                      </w:r>
                      <w:r w:rsidR="00FC3061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1D3F1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Sue Clark</w:t>
                      </w: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Clerk</w:t>
                      </w:r>
                      <w:r w:rsid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="001D3F1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Scott Benscoter</w:t>
                      </w:r>
                      <w:r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Treasurer</w:t>
                      </w:r>
                    </w:p>
                    <w:p w14:paraId="7EBEF937" w14:textId="675F3ABE" w:rsidR="00DF6F79" w:rsidRPr="003B1981" w:rsidRDefault="0018034B" w:rsidP="00C66FBD">
                      <w:pPr>
                        <w:spacing w:after="0"/>
                        <w:ind w:left="2160" w:firstLine="72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Traci Chouinard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~ Trustee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~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C7FA6" w:rsidRP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C66FB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nn Derderian 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DF6F79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~ Trustee</w:t>
                      </w:r>
                      <w:r w:rsidR="002C7F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Ann Derderian</w:t>
                      </w:r>
                      <w:r w:rsidR="00DF6F79" w:rsidRPr="003B198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ab/>
                        <w:t>Ann Derderian ~ Trustee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E15">
        <w:rPr>
          <w:b/>
          <w:sz w:val="28"/>
          <w:szCs w:val="28"/>
        </w:rPr>
        <w:br w:type="page"/>
      </w:r>
    </w:p>
    <w:p w14:paraId="230140A5" w14:textId="77777777" w:rsidR="00301801" w:rsidRDefault="00546426" w:rsidP="00C66FBD">
      <w:pPr>
        <w:rPr>
          <w:b/>
          <w:sz w:val="28"/>
          <w:szCs w:val="28"/>
        </w:rPr>
      </w:pPr>
      <w:r w:rsidRPr="00C36816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91440" distB="91440" distL="114300" distR="114300" simplePos="0" relativeHeight="251717632" behindDoc="0" locked="0" layoutInCell="1" allowOverlap="0" wp14:anchorId="51534D53" wp14:editId="03CA3B0E">
                <wp:simplePos x="0" y="0"/>
                <wp:positionH relativeFrom="column">
                  <wp:posOffset>186690</wp:posOffset>
                </wp:positionH>
                <wp:positionV relativeFrom="margin">
                  <wp:posOffset>6179820</wp:posOffset>
                </wp:positionV>
                <wp:extent cx="2800350" cy="3267075"/>
                <wp:effectExtent l="38100" t="38100" r="38100" b="47625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267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210A075" w14:textId="7878326A" w:rsidR="00C36816" w:rsidRPr="00041CE5" w:rsidRDefault="00C36816" w:rsidP="00F32D0B">
                            <w:pPr>
                              <w:pStyle w:val="Caption"/>
                              <w:keepNext/>
                              <w:jc w:val="center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C36816">
                              <w:rPr>
                                <w:noProof/>
                              </w:rPr>
                              <w:drawing>
                                <wp:inline distT="0" distB="0" distL="0" distR="0" wp14:anchorId="790C35EB" wp14:editId="647D72F4">
                                  <wp:extent cx="2381250" cy="1062508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436" cy="10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1CE5">
                              <w:rPr>
                                <w:color w:val="000000" w:themeColor="text1"/>
                                <w:sz w:val="32"/>
                                <w:szCs w:val="26"/>
                              </w:rPr>
                              <w:t>Clean up Day 20</w:t>
                            </w:r>
                            <w:r w:rsidR="001D3F1B">
                              <w:rPr>
                                <w:color w:val="000000" w:themeColor="text1"/>
                                <w:sz w:val="32"/>
                                <w:szCs w:val="26"/>
                              </w:rPr>
                              <w:t>20</w:t>
                            </w:r>
                          </w:p>
                          <w:p w14:paraId="32E890E1" w14:textId="5832BC60" w:rsidR="0017383A" w:rsidRDefault="00C36816" w:rsidP="0017383A">
                            <w:pPr>
                              <w:spacing w:before="60"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42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Saturday, May </w:t>
                            </w:r>
                            <w:r w:rsidR="001D3F1B">
                              <w:rPr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Pr="00546426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46426">
                              <w:rPr>
                                <w:b/>
                                <w:sz w:val="26"/>
                                <w:szCs w:val="26"/>
                              </w:rPr>
                              <w:t>, 20</w:t>
                            </w:r>
                            <w:r w:rsidR="0018034B">
                              <w:rPr>
                                <w:b/>
                                <w:sz w:val="26"/>
                                <w:szCs w:val="26"/>
                              </w:rPr>
                              <w:t>20</w:t>
                            </w:r>
                            <w:r w:rsidR="0017383A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@ the </w:t>
                            </w:r>
                            <w:r w:rsidR="0017383A" w:rsidRPr="0054642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Township Hall</w:t>
                            </w:r>
                          </w:p>
                          <w:p w14:paraId="1F0AE28E" w14:textId="77777777" w:rsidR="00C36816" w:rsidRPr="00F32D0B" w:rsidRDefault="00C36816" w:rsidP="0017383A">
                            <w:pPr>
                              <w:spacing w:before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2D0B">
                              <w:rPr>
                                <w:b/>
                                <w:sz w:val="24"/>
                                <w:szCs w:val="24"/>
                              </w:rPr>
                              <w:t>8 ~ Noon</w:t>
                            </w:r>
                          </w:p>
                          <w:p w14:paraId="7FA21AC1" w14:textId="77777777" w:rsidR="00C36816" w:rsidRDefault="00C36816" w:rsidP="00C36816">
                            <w:pPr>
                              <w:spacing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2D0B">
                              <w:rPr>
                                <w:b/>
                                <w:sz w:val="24"/>
                                <w:szCs w:val="24"/>
                              </w:rPr>
                              <w:t>FREE for any Metamora Township and Village Residents</w:t>
                            </w:r>
                          </w:p>
                          <w:p w14:paraId="08E94EA9" w14:textId="77777777" w:rsidR="00F32D0B" w:rsidRDefault="00F32D0B" w:rsidP="00C36816">
                            <w:pPr>
                              <w:spacing w:after="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Dumpsters/Trash compactors/Paper Shredding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34D53" id="Text Box 9" o:spid="_x0000_s1034" type="#_x0000_t202" style="position:absolute;left:0;text-align:left;margin-left:14.7pt;margin-top:486.6pt;width:220.5pt;height:257.25pt;z-index:251717632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" o:allowoverlap="f" fillcolor="#c5c5c7 [1300]" strokecolor="black [3213]" strokeweight="6pt">
                <v:stroke linestyle="thinThick"/>
                <v:textbox inset=",7.2pt,,7.2pt">
                  <w:txbxContent>
                    <w:p w14:paraId="6210A075" w14:textId="7878326A" w:rsidR="00C36816" w:rsidRPr="00041CE5" w:rsidRDefault="00C36816" w:rsidP="00F32D0B">
                      <w:pPr>
                        <w:pStyle w:val="Caption"/>
                        <w:keepNext/>
                        <w:jc w:val="center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C36816">
                        <w:rPr>
                          <w:noProof/>
                        </w:rPr>
                        <w:drawing>
                          <wp:inline distT="0" distB="0" distL="0" distR="0" wp14:anchorId="790C35EB" wp14:editId="647D72F4">
                            <wp:extent cx="2381250" cy="1062508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436" cy="10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041CE5">
                        <w:rPr>
                          <w:color w:val="000000" w:themeColor="text1"/>
                          <w:sz w:val="32"/>
                          <w:szCs w:val="26"/>
                        </w:rPr>
                        <w:t>Clean up Day 20</w:t>
                      </w:r>
                      <w:r w:rsidR="001D3F1B">
                        <w:rPr>
                          <w:color w:val="000000" w:themeColor="text1"/>
                          <w:sz w:val="32"/>
                          <w:szCs w:val="26"/>
                        </w:rPr>
                        <w:t>20</w:t>
                      </w:r>
                    </w:p>
                    <w:p w14:paraId="32E890E1" w14:textId="5832BC60" w:rsidR="0017383A" w:rsidRDefault="00C36816" w:rsidP="0017383A">
                      <w:pPr>
                        <w:spacing w:before="60"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46426">
                        <w:rPr>
                          <w:b/>
                          <w:sz w:val="26"/>
                          <w:szCs w:val="26"/>
                        </w:rPr>
                        <w:t xml:space="preserve">Saturday, May </w:t>
                      </w:r>
                      <w:r w:rsidR="001D3F1B">
                        <w:rPr>
                          <w:b/>
                          <w:sz w:val="26"/>
                          <w:szCs w:val="26"/>
                        </w:rPr>
                        <w:t>9</w:t>
                      </w:r>
                      <w:r w:rsidRPr="00546426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46426">
                        <w:rPr>
                          <w:b/>
                          <w:sz w:val="26"/>
                          <w:szCs w:val="26"/>
                        </w:rPr>
                        <w:t>, 20</w:t>
                      </w:r>
                      <w:r w:rsidR="0018034B">
                        <w:rPr>
                          <w:b/>
                          <w:sz w:val="26"/>
                          <w:szCs w:val="26"/>
                        </w:rPr>
                        <w:t>20</w:t>
                      </w:r>
                      <w:r w:rsidR="0017383A">
                        <w:rPr>
                          <w:b/>
                          <w:sz w:val="24"/>
                          <w:szCs w:val="24"/>
                        </w:rPr>
                        <w:br/>
                        <w:t xml:space="preserve">@ the </w:t>
                      </w:r>
                      <w:r w:rsidR="0017383A" w:rsidRPr="00546426">
                        <w:rPr>
                          <w:b/>
                          <w:sz w:val="24"/>
                          <w:szCs w:val="24"/>
                          <w:u w:val="single"/>
                        </w:rPr>
                        <w:t>Township Hall</w:t>
                      </w:r>
                    </w:p>
                    <w:p w14:paraId="1F0AE28E" w14:textId="77777777" w:rsidR="00C36816" w:rsidRPr="00F32D0B" w:rsidRDefault="00C36816" w:rsidP="0017383A">
                      <w:pPr>
                        <w:spacing w:before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2D0B">
                        <w:rPr>
                          <w:b/>
                          <w:sz w:val="24"/>
                          <w:szCs w:val="24"/>
                        </w:rPr>
                        <w:t>8 ~ Noon</w:t>
                      </w:r>
                    </w:p>
                    <w:p w14:paraId="7FA21AC1" w14:textId="77777777" w:rsidR="00C36816" w:rsidRDefault="00C36816" w:rsidP="00C36816">
                      <w:pPr>
                        <w:spacing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2D0B">
                        <w:rPr>
                          <w:b/>
                          <w:sz w:val="24"/>
                          <w:szCs w:val="24"/>
                        </w:rPr>
                        <w:t>FREE for any Metamora Township and Village Residents</w:t>
                      </w:r>
                    </w:p>
                    <w:p w14:paraId="08E94EA9" w14:textId="77777777" w:rsidR="00F32D0B" w:rsidRDefault="00F32D0B" w:rsidP="00C36816">
                      <w:pPr>
                        <w:spacing w:after="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Dumpsters/Trash compactors/Paper Shredding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775DB6" w:rsidRPr="00B15146">
        <w:rPr>
          <w:b/>
          <w:noProof/>
          <w:sz w:val="28"/>
          <w:szCs w:val="28"/>
        </w:rPr>
        <mc:AlternateContent>
          <mc:Choice Requires="wpg">
            <w:drawing>
              <wp:anchor distT="0" distB="0" distL="228600" distR="228600" simplePos="0" relativeHeight="251721728" behindDoc="0" locked="0" layoutInCell="1" allowOverlap="1" wp14:anchorId="004829A8" wp14:editId="6B72D3E4">
                <wp:simplePos x="0" y="0"/>
                <wp:positionH relativeFrom="page">
                  <wp:posOffset>3505200</wp:posOffset>
                </wp:positionH>
                <wp:positionV relativeFrom="page">
                  <wp:posOffset>6334125</wp:posOffset>
                </wp:positionV>
                <wp:extent cx="3867150" cy="3248025"/>
                <wp:effectExtent l="0" t="0" r="19050" b="2857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3248025"/>
                          <a:chOff x="-273440" y="-287371"/>
                          <a:chExt cx="4982466" cy="4817188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273440" y="-287371"/>
                            <a:ext cx="4982466" cy="4817188"/>
                            <a:chOff x="49641" y="-377134"/>
                            <a:chExt cx="3260882" cy="5928847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49641" y="-377134"/>
                              <a:ext cx="3141398" cy="5876687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75518" y="-268305"/>
                              <a:ext cx="3235005" cy="5820018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-175265" y="-230863"/>
                            <a:ext cx="4750183" cy="4647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A9B411" w14:textId="77777777" w:rsidR="00CF567B" w:rsidRDefault="000202B0" w:rsidP="000202B0">
                              <w:pPr>
                                <w:spacing w:after="60"/>
                                <w:jc w:val="right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202B0">
                                <w:rPr>
                                  <w:noProof/>
                                </w:rPr>
                                <w:drawing>
                                  <wp:inline distT="0" distB="0" distL="0" distR="0" wp14:anchorId="3BAFDAC6" wp14:editId="6468B97D">
                                    <wp:extent cx="602122" cy="723900"/>
                                    <wp:effectExtent l="0" t="0" r="762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6719" cy="729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6DB4BD" w14:textId="77777777" w:rsidR="00B15146" w:rsidRPr="00CF567B" w:rsidRDefault="00B15146" w:rsidP="000202B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F567B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Property Checks</w:t>
                              </w:r>
                            </w:p>
                            <w:p w14:paraId="73BB71DA" w14:textId="77777777" w:rsidR="00B15146" w:rsidRPr="00CF567B" w:rsidRDefault="00B15146" w:rsidP="00CF567B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CF567B">
                                <w:rPr>
                                  <w:sz w:val="26"/>
                                  <w:szCs w:val="26"/>
                                </w:rPr>
                                <w:t xml:space="preserve">If you are planning on taking a vacation or being away from your home for any length of time, you may submit a </w:t>
                              </w:r>
                              <w:r w:rsidRPr="00CF567B"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Property Check Form </w:t>
                              </w:r>
                              <w:r w:rsidRPr="00CF567B">
                                <w:rPr>
                                  <w:sz w:val="26"/>
                                  <w:szCs w:val="26"/>
                                </w:rPr>
                                <w:t>to our Township Police Department for a periodic visit/property check of your residence.</w:t>
                              </w:r>
                              <w:r w:rsidR="003F33D2" w:rsidRPr="00CF567B">
                                <w:rPr>
                                  <w:sz w:val="26"/>
                                  <w:szCs w:val="26"/>
                                </w:rPr>
                                <w:t xml:space="preserve">  Forms are available on our website @ Metamoratownship.com under the “Departments” tab or in our office.  Office telephone number:  </w:t>
                              </w:r>
                              <w:r w:rsidR="00CF567B" w:rsidRPr="00CF567B">
                                <w:rPr>
                                  <w:sz w:val="26"/>
                                  <w:szCs w:val="26"/>
                                </w:rPr>
                                <w:t>810-</w:t>
                              </w:r>
                              <w:r w:rsidR="003F33D2" w:rsidRPr="00CF567B">
                                <w:rPr>
                                  <w:sz w:val="26"/>
                                  <w:szCs w:val="26"/>
                                </w:rPr>
                                <w:t>678-3657 for more information.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829A8" id="Group 173" o:spid="_x0000_s1035" style="position:absolute;left:0;text-align:left;margin-left:276pt;margin-top:498.75pt;width:304.5pt;height:255.75pt;z-index:251721728;mso-wrap-distance-left:18pt;mso-wrap-distance-right:18pt;mso-position-horizontal-relative:page;mso-position-vertical-relative:page;mso-width-relative:margin;mso-height-relative:margin" coordorigin="-2734,-2873" coordsize="49824,48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">
                <v:rect id="Rectangle 174" o:spid="_x0000_s1036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" fillcolor="white [3212]" strokecolor="maroon" strokeweight="1.5pt">
                  <v:fill opacity="0"/>
                </v:rect>
                <v:group id="Group 175" o:spid="_x0000_s1037" style="position:absolute;left:-2734;top:-2873;width:49824;height:48171" coordorigin="496,-3771" coordsize="32608,5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8" style="position:absolute;left:496;top:-3771;width:31414;height:58766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" path="m,l2240281,,1659256,222885,,822960,,xe" fillcolor="#6f6f74 [3204]" strokecolor="maroon" strokeweight="1.5pt">
                    <v:path arrowok="t" o:connecttype="custom" o:connectlocs="0,0;3141398,0;2326665,1591603;0,5876687;0,0" o:connectangles="0,0,0,0,0"/>
                  </v:shape>
                  <v:rect id="Rectangle 177" o:spid="_x0000_s1039" style="position:absolute;left:755;top:-2683;width:32350;height:58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" strokecolor="maroon" strokeweight="1.5pt">
                    <v:fill r:id="rId14" o:title="" recolor="t" rotate="t" type="frame"/>
                  </v:rect>
                </v:group>
                <v:shape id="Text Box 178" o:spid="_x0000_s1040" type="#_x0000_t202" style="position:absolute;left:-1752;top:-2308;width:47501;height:4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BA9B411" w14:textId="77777777" w:rsidR="00CF567B" w:rsidRDefault="000202B0" w:rsidP="000202B0">
                        <w:pPr>
                          <w:spacing w:after="60"/>
                          <w:jc w:val="right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0202B0">
                          <w:rPr>
                            <w:noProof/>
                          </w:rPr>
                          <w:drawing>
                            <wp:inline distT="0" distB="0" distL="0" distR="0" wp14:anchorId="3BAFDAC6" wp14:editId="6468B97D">
                              <wp:extent cx="602122" cy="723900"/>
                              <wp:effectExtent l="0" t="0" r="762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6719" cy="729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6DB4BD" w14:textId="77777777" w:rsidR="00B15146" w:rsidRPr="00CF567B" w:rsidRDefault="00B15146" w:rsidP="000202B0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CF567B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>Property Checks</w:t>
                        </w:r>
                      </w:p>
                      <w:p w14:paraId="73BB71DA" w14:textId="77777777" w:rsidR="00B15146" w:rsidRPr="00CF567B" w:rsidRDefault="00B15146" w:rsidP="00CF567B">
                        <w:pPr>
                          <w:rPr>
                            <w:sz w:val="26"/>
                            <w:szCs w:val="26"/>
                          </w:rPr>
                        </w:pPr>
                        <w:r w:rsidRPr="00CF567B">
                          <w:rPr>
                            <w:sz w:val="26"/>
                            <w:szCs w:val="26"/>
                          </w:rPr>
                          <w:t xml:space="preserve">If you are planning on taking a vacation or being away from your home for any length of time, you may submit a </w:t>
                        </w:r>
                        <w:r w:rsidRPr="00CF567B"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Property Check Form </w:t>
                        </w:r>
                        <w:r w:rsidRPr="00CF567B">
                          <w:rPr>
                            <w:sz w:val="26"/>
                            <w:szCs w:val="26"/>
                          </w:rPr>
                          <w:t>to our Township Police Department for a periodic visit/property check of your residence.</w:t>
                        </w:r>
                        <w:r w:rsidR="003F33D2" w:rsidRPr="00CF567B">
                          <w:rPr>
                            <w:sz w:val="26"/>
                            <w:szCs w:val="26"/>
                          </w:rPr>
                          <w:t xml:space="preserve">  Forms are available on our website @ Metamoratownship.com under the “Departments” tab or in our office.  Office telephone number:  </w:t>
                        </w:r>
                        <w:r w:rsidR="00CF567B" w:rsidRPr="00CF567B">
                          <w:rPr>
                            <w:sz w:val="26"/>
                            <w:szCs w:val="26"/>
                          </w:rPr>
                          <w:t>810-</w:t>
                        </w:r>
                        <w:r w:rsidR="003F33D2" w:rsidRPr="00CF567B">
                          <w:rPr>
                            <w:sz w:val="26"/>
                            <w:szCs w:val="26"/>
                          </w:rPr>
                          <w:t>678-3657 for more information.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75DB6" w:rsidRPr="009C070D">
        <w:rPr>
          <w:b/>
          <w:noProof/>
          <w:sz w:val="28"/>
          <w:szCs w:val="28"/>
        </w:rPr>
        <mc:AlternateContent>
          <mc:Choice Requires="wps">
            <w:drawing>
              <wp:anchor distT="91440" distB="91440" distL="91440" distR="91440" simplePos="0" relativeHeight="251713536" behindDoc="0" locked="0" layoutInCell="1" allowOverlap="1" wp14:anchorId="2F37C512" wp14:editId="09901357">
                <wp:simplePos x="0" y="0"/>
                <wp:positionH relativeFrom="margin">
                  <wp:posOffset>120015</wp:posOffset>
                </wp:positionH>
                <wp:positionV relativeFrom="margin">
                  <wp:posOffset>321945</wp:posOffset>
                </wp:positionV>
                <wp:extent cx="3314065" cy="5753100"/>
                <wp:effectExtent l="19050" t="19050" r="36195" b="38100"/>
                <wp:wrapSquare wrapText="bothSides"/>
                <wp:docPr id="7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065" cy="575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8542B" w14:textId="6B50AF40" w:rsidR="009C070D" w:rsidRPr="001745F5" w:rsidRDefault="009C070D">
                            <w:pPr>
                              <w:pStyle w:val="Quote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1745F5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News From our Treasurer</w:t>
                            </w:r>
                            <w:r w:rsidR="002F4A0A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br/>
                            </w:r>
                            <w:r w:rsidR="001D3F1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Scott j. Benscoter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Treasurer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Sue </w:t>
                            </w:r>
                            <w:r w:rsidR="001D3F1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Wood</w:t>
                            </w:r>
                            <w:r w:rsidR="002F4A0A" w:rsidRPr="002F4A0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Deputy treasurer</w:t>
                            </w:r>
                          </w:p>
                          <w:p w14:paraId="7651CB1C" w14:textId="30DC3ACE" w:rsidR="009C070D" w:rsidRPr="002F4A0A" w:rsidRDefault="009C070D" w:rsidP="009C070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</w:pPr>
                            <w:r w:rsidRPr="002F4A0A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>201</w:t>
                            </w:r>
                            <w:r w:rsidR="001D3F1B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>9</w:t>
                            </w:r>
                            <w:r w:rsidRPr="002F4A0A">
                              <w:rPr>
                                <w:color w:val="000000" w:themeColor="text1"/>
                                <w:sz w:val="24"/>
                                <w:u w:val="single"/>
                                <w:lang w:eastAsia="en-US" w:bidi="hi-IN"/>
                              </w:rPr>
                              <w:t xml:space="preserve"> Winter Tax Season</w:t>
                            </w:r>
                          </w:p>
                          <w:p w14:paraId="3AE9FB0A" w14:textId="5A9CE467" w:rsidR="004D6A29" w:rsidRDefault="004D6A29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Winter taxes are payable December 1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st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201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9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thru February 1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4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th</w:t>
                            </w:r>
                            <w:r w:rsidR="00861401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20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without penalty.  After February 14</w:t>
                            </w:r>
                            <w:r w:rsidRPr="0085656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th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, an additional 3% penalty will be added until 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March 2</w:t>
                            </w:r>
                            <w:r w:rsidR="001D3F1B" w:rsidRPr="001D3F1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nd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20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on any </w:t>
                            </w:r>
                            <w:r w:rsidR="0085656B" w:rsidRPr="0085656B">
                              <w:rPr>
                                <w:b/>
                                <w:i/>
                                <w:color w:val="000000" w:themeColor="text1"/>
                                <w:lang w:eastAsia="en-US" w:bidi="hi-IN"/>
                              </w:rPr>
                              <w:t>unpaid</w:t>
                            </w:r>
                            <w:r w:rsidR="0085656B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balance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.  </w:t>
                            </w:r>
                          </w:p>
                          <w:p w14:paraId="3D5090DD" w14:textId="77777777" w:rsidR="0085656B" w:rsidRDefault="0085656B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eastAsia="en-US" w:bidi="hi-IN"/>
                              </w:rPr>
                              <w:t>Partial payments are accepted at any time during those dates</w:t>
                            </w:r>
                            <w:r>
                              <w:rPr>
                                <w:color w:val="000000" w:themeColor="text1"/>
                                <w:lang w:eastAsia="en-US" w:bidi="hi-IN"/>
                              </w:rPr>
                              <w:t>.</w:t>
                            </w:r>
                          </w:p>
                          <w:p w14:paraId="56D24D25" w14:textId="77777777" w:rsidR="0085656B" w:rsidRDefault="0085656B" w:rsidP="009B09D6">
                            <w:pPr>
                              <w:spacing w:after="40"/>
                              <w:jc w:val="center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color w:val="000000" w:themeColor="text1"/>
                                <w:lang w:eastAsia="en-US" w:bidi="hi-IN"/>
                              </w:rPr>
                              <w:t>Please mail tax payment to:</w:t>
                            </w:r>
                          </w:p>
                          <w:p w14:paraId="5CE65CA1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Metamora Township Treasurer</w:t>
                            </w:r>
                          </w:p>
                          <w:p w14:paraId="0C7C84AD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730 W. Dryden Road</w:t>
                            </w:r>
                          </w:p>
                          <w:p w14:paraId="1FFAA1D0" w14:textId="77777777" w:rsidR="0085656B" w:rsidRDefault="0085656B" w:rsidP="0085656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Metamora, MI 48455</w:t>
                            </w:r>
                          </w:p>
                          <w:p w14:paraId="6D1E6E8B" w14:textId="462040FD" w:rsidR="0085656B" w:rsidRDefault="0085656B" w:rsidP="0085656B">
                            <w:pPr>
                              <w:spacing w:after="4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Checks/Money Orders</w:t>
                            </w:r>
                            <w:r w:rsidR="0018034B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/Credit Card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payable:</w:t>
                            </w:r>
                          </w:p>
                          <w:p w14:paraId="4383BD5C" w14:textId="77777777" w:rsidR="0085656B" w:rsidRPr="0085656B" w:rsidRDefault="0085656B" w:rsidP="0085656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 w:rsidRPr="0085656B">
                              <w:rPr>
                                <w:b/>
                                <w:color w:val="000000" w:themeColor="text1"/>
                                <w:u w:val="single"/>
                                <w:lang w:eastAsia="en-US" w:bidi="hi-IN"/>
                              </w:rPr>
                              <w:t>Metamora Township</w:t>
                            </w:r>
                          </w:p>
                          <w:p w14:paraId="30045DCC" w14:textId="77777777" w:rsidR="0085656B" w:rsidRDefault="0085656B" w:rsidP="002F4A0A">
                            <w:pPr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Please include the bottom portion of your tax bill with your payment, along with a current phone # and your property number. </w:t>
                            </w:r>
                          </w:p>
                          <w:p w14:paraId="328F19C0" w14:textId="77777777" w:rsidR="00861401" w:rsidRPr="00861401" w:rsidRDefault="00861401" w:rsidP="002F4A0A">
                            <w:pPr>
                              <w:jc w:val="center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Payments can be dropped off in our </w:t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highlight w:val="blue"/>
                                <w:lang w:eastAsia="en-US" w:bidi="hi-IN"/>
                              </w:rPr>
                              <w:t>BLUE</w:t>
                            </w:r>
                            <w:r w:rsidRPr="00861401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drop </w:t>
                            </w:r>
                            <w:r w:rsidRPr="00861401"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000000" w:themeColor="text1"/>
                                <w:lang w:eastAsia="en-US" w:bidi="hi-IN"/>
                              </w:rPr>
                              <w:t xml:space="preserve"> near the front door, anytime.</w:t>
                            </w:r>
                          </w:p>
                          <w:p w14:paraId="36DBAEE5" w14:textId="0D4DFFA6" w:rsidR="004D6A29" w:rsidRDefault="004D6A29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March 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3</w:t>
                            </w:r>
                            <w:r w:rsidR="001D3F1B" w:rsidRPr="001D3F1B">
                              <w:rPr>
                                <w:color w:val="000000" w:themeColor="text1"/>
                                <w:vertAlign w:val="superscript"/>
                                <w:lang w:eastAsia="en-US" w:bidi="hi-IN"/>
                              </w:rPr>
                              <w:t>rd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, 20</w:t>
                            </w:r>
                            <w:r w:rsidR="001D3F1B">
                              <w:rPr>
                                <w:color w:val="000000" w:themeColor="text1"/>
                                <w:lang w:eastAsia="en-US" w:bidi="hi-IN"/>
                              </w:rPr>
                              <w:t>20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all delinquent taxes are sent to the Lapeer County Treasurer @ 255 Clay Street, Suite 303, Lapeer, MI 48446. 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Hours: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Monday ~</w:t>
                            </w:r>
                            <w:r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Friday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 xml:space="preserve"> 8 – </w:t>
                            </w:r>
                            <w:r w:rsidR="0085656B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4:30 Phone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:  810-66</w:t>
                            </w:r>
                            <w:r w:rsidR="003247F0">
                              <w:rPr>
                                <w:color w:val="000000" w:themeColor="text1"/>
                                <w:lang w:eastAsia="en-US" w:bidi="hi-IN"/>
                              </w:rPr>
                              <w:t>7</w:t>
                            </w:r>
                            <w:r w:rsidR="000944E8" w:rsidRPr="0085656B">
                              <w:rPr>
                                <w:color w:val="000000" w:themeColor="text1"/>
                                <w:lang w:eastAsia="en-US" w:bidi="hi-IN"/>
                              </w:rPr>
                              <w:t>-0239.</w:t>
                            </w:r>
                          </w:p>
                          <w:p w14:paraId="24D1605C" w14:textId="77777777" w:rsidR="0085656B" w:rsidRPr="0085656B" w:rsidRDefault="0085656B" w:rsidP="009C070D">
                            <w:pPr>
                              <w:jc w:val="left"/>
                              <w:rPr>
                                <w:color w:val="000000" w:themeColor="text1"/>
                                <w:lang w:eastAsia="en-US" w:bidi="hi-IN"/>
                              </w:rPr>
                            </w:pPr>
                          </w:p>
                          <w:p w14:paraId="0F6A62BF" w14:textId="77777777" w:rsidR="009C070D" w:rsidRPr="009C070D" w:rsidRDefault="009C070D" w:rsidP="009C070D">
                            <w:pPr>
                              <w:rPr>
                                <w:rFonts w:asciiTheme="majorHAnsi" w:hAnsiTheme="majorHAnsi"/>
                                <w:lang w:eastAsia="en-US" w:bidi="hi-IN"/>
                              </w:rPr>
                            </w:pPr>
                          </w:p>
                          <w:p w14:paraId="7F5AEB23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5DFB8EEE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16A72BFC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64F2F20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46CFAA87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7CDD6F5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1EBC4DA5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38FB8836" w14:textId="77777777" w:rsid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  <w:p w14:paraId="24A54E38" w14:textId="77777777" w:rsidR="009C070D" w:rsidRPr="009C070D" w:rsidRDefault="009C070D" w:rsidP="009C070D">
                            <w:pPr>
                              <w:rPr>
                                <w:lang w:eastAsia="en-US" w:bidi="hi-IN"/>
                              </w:rPr>
                            </w:pPr>
                          </w:p>
                        </w:txbxContent>
                      </wps:txbx>
                      <wps:bodyPr rot="0" vert="horz" wrap="square" lIns="118872" tIns="73152" rIns="118872" bIns="36576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7C512" id="_x0000_s1041" style="position:absolute;left:0;text-align:left;margin-left:9.45pt;margin-top:25.35pt;width:260.95pt;height:453pt;z-index:251713536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" fillcolor="white [3212]" strokecolor="#8c0404" strokeweight="4.5pt">
                <v:stroke linestyle="thinThick"/>
                <v:textbox inset="9.36pt,5.76pt,9.36pt,2.88pt">
                  <w:txbxContent>
                    <w:p w14:paraId="4EC8542B" w14:textId="6B50AF40" w:rsidR="009C070D" w:rsidRPr="001745F5" w:rsidRDefault="009C070D">
                      <w:pPr>
                        <w:pStyle w:val="Quote"/>
                        <w:pBdr>
                          <w:top w:val="none" w:sz="0" w:space="0" w:color="auto"/>
                          <w:bottom w:val="none" w:sz="0" w:space="0" w:color="auto"/>
                        </w:pBdr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1745F5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News From our Treasurer</w:t>
                      </w:r>
                      <w:r w:rsidR="002F4A0A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br/>
                      </w:r>
                      <w:r w:rsidR="001D3F1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Scott j. Benscoter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Treasurer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Sue </w:t>
                      </w:r>
                      <w:r w:rsidR="001D3F1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Wood</w:t>
                      </w:r>
                      <w:r w:rsidR="002F4A0A" w:rsidRPr="002F4A0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Deputy treasurer</w:t>
                      </w:r>
                    </w:p>
                    <w:p w14:paraId="7651CB1C" w14:textId="30DC3ACE" w:rsidR="009C070D" w:rsidRPr="002F4A0A" w:rsidRDefault="009C070D" w:rsidP="009C070D">
                      <w:pPr>
                        <w:jc w:val="center"/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</w:pPr>
                      <w:r w:rsidRPr="002F4A0A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>201</w:t>
                      </w:r>
                      <w:r w:rsidR="001D3F1B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>9</w:t>
                      </w:r>
                      <w:r w:rsidRPr="002F4A0A">
                        <w:rPr>
                          <w:color w:val="000000" w:themeColor="text1"/>
                          <w:sz w:val="24"/>
                          <w:u w:val="single"/>
                          <w:lang w:eastAsia="en-US" w:bidi="hi-IN"/>
                        </w:rPr>
                        <w:t xml:space="preserve"> Winter Tax Season</w:t>
                      </w:r>
                    </w:p>
                    <w:p w14:paraId="3AE9FB0A" w14:textId="5A9CE467" w:rsidR="004D6A29" w:rsidRDefault="004D6A29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Winter taxes are payable December 1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st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201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9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thru February 1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4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th</w:t>
                      </w:r>
                      <w:r w:rsidR="00861401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20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without penalty.  After February 14</w:t>
                      </w:r>
                      <w:r w:rsidRPr="0085656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th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, an additional 3% penalty will be added until 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March 2</w:t>
                      </w:r>
                      <w:r w:rsidR="001D3F1B" w:rsidRPr="001D3F1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nd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20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on any </w:t>
                      </w:r>
                      <w:r w:rsidR="0085656B" w:rsidRPr="0085656B">
                        <w:rPr>
                          <w:b/>
                          <w:i/>
                          <w:color w:val="000000" w:themeColor="text1"/>
                          <w:lang w:eastAsia="en-US" w:bidi="hi-IN"/>
                        </w:rPr>
                        <w:t>unpaid</w:t>
                      </w:r>
                      <w:r w:rsidR="0085656B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balance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.  </w:t>
                      </w:r>
                    </w:p>
                    <w:p w14:paraId="3D5090DD" w14:textId="77777777" w:rsidR="0085656B" w:rsidRDefault="0085656B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sz w:val="24"/>
                          <w:szCs w:val="24"/>
                          <w:lang w:eastAsia="en-US" w:bidi="hi-IN"/>
                        </w:rPr>
                        <w:t>Partial payments are accepted at any time during those dates</w:t>
                      </w:r>
                      <w:r>
                        <w:rPr>
                          <w:color w:val="000000" w:themeColor="text1"/>
                          <w:lang w:eastAsia="en-US" w:bidi="hi-IN"/>
                        </w:rPr>
                        <w:t>.</w:t>
                      </w:r>
                    </w:p>
                    <w:p w14:paraId="56D24D25" w14:textId="77777777" w:rsidR="0085656B" w:rsidRDefault="0085656B" w:rsidP="009B09D6">
                      <w:pPr>
                        <w:spacing w:after="40"/>
                        <w:jc w:val="center"/>
                        <w:rPr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color w:val="000000" w:themeColor="text1"/>
                          <w:lang w:eastAsia="en-US" w:bidi="hi-IN"/>
                        </w:rPr>
                        <w:t>Please mail tax payment to:</w:t>
                      </w:r>
                    </w:p>
                    <w:p w14:paraId="5CE65CA1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Metamora Township Treasurer</w:t>
                      </w:r>
                    </w:p>
                    <w:p w14:paraId="0C7C84AD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730 W. Dryden Road</w:t>
                      </w:r>
                    </w:p>
                    <w:p w14:paraId="1FFAA1D0" w14:textId="77777777" w:rsidR="0085656B" w:rsidRDefault="0085656B" w:rsidP="0085656B">
                      <w:pPr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b/>
                          <w:color w:val="000000" w:themeColor="text1"/>
                          <w:lang w:eastAsia="en-US" w:bidi="hi-IN"/>
                        </w:rPr>
                        <w:t>Metamora, MI 48455</w:t>
                      </w:r>
                    </w:p>
                    <w:p w14:paraId="6D1E6E8B" w14:textId="462040FD" w:rsidR="0085656B" w:rsidRDefault="0085656B" w:rsidP="0085656B">
                      <w:pPr>
                        <w:spacing w:after="4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>Checks/Money Orders</w:t>
                      </w:r>
                      <w:r w:rsidR="0018034B">
                        <w:rPr>
                          <w:b/>
                          <w:color w:val="000000" w:themeColor="text1"/>
                          <w:lang w:eastAsia="en-US" w:bidi="hi-IN"/>
                        </w:rPr>
                        <w:t>/Credit Card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payable:</w:t>
                      </w:r>
                    </w:p>
                    <w:p w14:paraId="4383BD5C" w14:textId="77777777" w:rsidR="0085656B" w:rsidRPr="0085656B" w:rsidRDefault="0085656B" w:rsidP="0085656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u w:val="single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 w:rsidRPr="0085656B">
                        <w:rPr>
                          <w:b/>
                          <w:color w:val="000000" w:themeColor="text1"/>
                          <w:u w:val="single"/>
                          <w:lang w:eastAsia="en-US" w:bidi="hi-IN"/>
                        </w:rPr>
                        <w:t>Metamora Township</w:t>
                      </w:r>
                    </w:p>
                    <w:p w14:paraId="30045DCC" w14:textId="77777777" w:rsidR="0085656B" w:rsidRDefault="0085656B" w:rsidP="002F4A0A">
                      <w:pPr>
                        <w:spacing w:after="160"/>
                        <w:jc w:val="center"/>
                        <w:rPr>
                          <w:b/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Please include the bottom portion of your tax bill with your payment, along with a current phone # and your property number. </w:t>
                      </w:r>
                    </w:p>
                    <w:p w14:paraId="328F19C0" w14:textId="77777777" w:rsidR="00861401" w:rsidRPr="00861401" w:rsidRDefault="00861401" w:rsidP="002F4A0A">
                      <w:pPr>
                        <w:jc w:val="center"/>
                        <w:rPr>
                          <w:color w:val="000000" w:themeColor="text1"/>
                          <w:lang w:eastAsia="en-US" w:bidi="hi-IN"/>
                        </w:rPr>
                      </w:pP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Payments can be dropped off in our </w:t>
                      </w:r>
                      <w:r>
                        <w:rPr>
                          <w:b/>
                          <w:color w:val="F2F2F2" w:themeColor="background1" w:themeShade="F2"/>
                          <w:highlight w:val="blue"/>
                          <w:lang w:eastAsia="en-US" w:bidi="hi-IN"/>
                        </w:rPr>
                        <w:t>BLUE</w:t>
                      </w:r>
                      <w:r w:rsidRPr="00861401"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drop </w:t>
                      </w:r>
                      <w:r w:rsidRPr="00861401">
                        <w:rPr>
                          <w:b/>
                          <w:color w:val="000000" w:themeColor="text1"/>
                          <w:lang w:eastAsia="en-US" w:bidi="hi-IN"/>
                        </w:rPr>
                        <w:t>box</w:t>
                      </w:r>
                      <w:r>
                        <w:rPr>
                          <w:b/>
                          <w:color w:val="000000" w:themeColor="text1"/>
                          <w:lang w:eastAsia="en-US" w:bidi="hi-IN"/>
                        </w:rPr>
                        <w:t xml:space="preserve"> near the front door, anytime.</w:t>
                      </w:r>
                    </w:p>
                    <w:p w14:paraId="36DBAEE5" w14:textId="0D4DFFA6" w:rsidR="004D6A29" w:rsidRDefault="004D6A29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March 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3</w:t>
                      </w:r>
                      <w:r w:rsidR="001D3F1B" w:rsidRPr="001D3F1B">
                        <w:rPr>
                          <w:color w:val="000000" w:themeColor="text1"/>
                          <w:vertAlign w:val="superscript"/>
                          <w:lang w:eastAsia="en-US" w:bidi="hi-IN"/>
                        </w:rPr>
                        <w:t>rd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>, 20</w:t>
                      </w:r>
                      <w:r w:rsidR="001D3F1B">
                        <w:rPr>
                          <w:color w:val="000000" w:themeColor="text1"/>
                          <w:lang w:eastAsia="en-US" w:bidi="hi-IN"/>
                        </w:rPr>
                        <w:t>20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all delinquent taxes are sent to the Lapeer County Treasurer @ 255 Clay Street, Suite 303, Lapeer, MI 48446. 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Hours: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Monday ~</w:t>
                      </w:r>
                      <w:r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Friday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 xml:space="preserve"> 8 – </w:t>
                      </w:r>
                      <w:r w:rsidR="0085656B" w:rsidRPr="0085656B">
                        <w:rPr>
                          <w:color w:val="000000" w:themeColor="text1"/>
                          <w:lang w:eastAsia="en-US" w:bidi="hi-IN"/>
                        </w:rPr>
                        <w:t>4:30 Phone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:  810-66</w:t>
                      </w:r>
                      <w:r w:rsidR="003247F0">
                        <w:rPr>
                          <w:color w:val="000000" w:themeColor="text1"/>
                          <w:lang w:eastAsia="en-US" w:bidi="hi-IN"/>
                        </w:rPr>
                        <w:t>7</w:t>
                      </w:r>
                      <w:r w:rsidR="000944E8" w:rsidRPr="0085656B">
                        <w:rPr>
                          <w:color w:val="000000" w:themeColor="text1"/>
                          <w:lang w:eastAsia="en-US" w:bidi="hi-IN"/>
                        </w:rPr>
                        <w:t>-0239.</w:t>
                      </w:r>
                    </w:p>
                    <w:p w14:paraId="24D1605C" w14:textId="77777777" w:rsidR="0085656B" w:rsidRPr="0085656B" w:rsidRDefault="0085656B" w:rsidP="009C070D">
                      <w:pPr>
                        <w:jc w:val="left"/>
                        <w:rPr>
                          <w:color w:val="000000" w:themeColor="text1"/>
                          <w:lang w:eastAsia="en-US" w:bidi="hi-IN"/>
                        </w:rPr>
                      </w:pPr>
                    </w:p>
                    <w:p w14:paraId="0F6A62BF" w14:textId="77777777" w:rsidR="009C070D" w:rsidRPr="009C070D" w:rsidRDefault="009C070D" w:rsidP="009C070D">
                      <w:pPr>
                        <w:rPr>
                          <w:rFonts w:asciiTheme="majorHAnsi" w:hAnsiTheme="majorHAnsi"/>
                          <w:lang w:eastAsia="en-US" w:bidi="hi-IN"/>
                        </w:rPr>
                      </w:pPr>
                    </w:p>
                    <w:p w14:paraId="7F5AEB23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5DFB8EEE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16A72BFC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64F2F20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46CFAA87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7CDD6F5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1EBC4DA5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38FB8836" w14:textId="77777777" w:rsid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  <w:p w14:paraId="24A54E38" w14:textId="77777777" w:rsidR="009C070D" w:rsidRPr="009C070D" w:rsidRDefault="009C070D" w:rsidP="009C070D">
                      <w:pPr>
                        <w:rPr>
                          <w:lang w:eastAsia="en-US" w:bidi="hi-IN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901A0" w:rsidRPr="004739B7">
        <w:rPr>
          <w:b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715584" behindDoc="0" locked="0" layoutInCell="1" allowOverlap="0" wp14:anchorId="7742B53D" wp14:editId="552FCDAF">
                <wp:simplePos x="0" y="0"/>
                <wp:positionH relativeFrom="column">
                  <wp:posOffset>3853815</wp:posOffset>
                </wp:positionH>
                <wp:positionV relativeFrom="margin">
                  <wp:posOffset>350520</wp:posOffset>
                </wp:positionV>
                <wp:extent cx="2990850" cy="1952625"/>
                <wp:effectExtent l="38100" t="38100" r="38100" b="47625"/>
                <wp:wrapTopAndBottom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52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rgbClr val="8C040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8BC1F24" w14:textId="77777777" w:rsidR="004739B7" w:rsidRPr="006778DE" w:rsidRDefault="004739B7" w:rsidP="006778DE">
                            <w:pPr>
                              <w:pStyle w:val="Caption"/>
                              <w:keepNext/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739B7">
                              <w:rPr>
                                <w:noProof/>
                              </w:rPr>
                              <w:drawing>
                                <wp:inline distT="0" distB="0" distL="0" distR="0" wp14:anchorId="20A0EF44" wp14:editId="5907CB09">
                                  <wp:extent cx="2571750" cy="13614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825" cy="138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39B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40DC">
                              <w:rPr>
                                <w:color w:val="FFFFFF" w:themeColor="background1"/>
                                <w:sz w:val="32"/>
                                <w:szCs w:val="26"/>
                              </w:rPr>
                              <w:t>Happy New Year</w:t>
                            </w:r>
                            <w:r w:rsidR="0017383A" w:rsidRPr="007140DC">
                              <w:rPr>
                                <w:color w:val="FFFFFF" w:themeColor="background1"/>
                                <w:sz w:val="32"/>
                                <w:szCs w:val="26"/>
                              </w:rPr>
                              <w:t>!</w:t>
                            </w:r>
                          </w:p>
                          <w:p w14:paraId="0403648D" w14:textId="77777777" w:rsidR="006778DE" w:rsidRPr="006778DE" w:rsidRDefault="006778DE" w:rsidP="006778DE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B53D" id="Text Box 67" o:spid="_x0000_s1042" type="#_x0000_t202" style="position:absolute;left:0;text-align:left;margin-left:303.45pt;margin-top:27.6pt;width:235.5pt;height:153.75pt;z-index:251715584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" o:allowoverlap="f" fillcolor="#c5c5c7 [1300]" strokecolor="#8c0404" strokeweight="6pt">
                <v:stroke linestyle="thinThick"/>
                <v:textbox inset=",7.2pt,,7.2pt">
                  <w:txbxContent>
                    <w:p w14:paraId="18BC1F24" w14:textId="77777777" w:rsidR="004739B7" w:rsidRPr="006778DE" w:rsidRDefault="004739B7" w:rsidP="006778DE">
                      <w:pPr>
                        <w:pStyle w:val="Caption"/>
                        <w:keepNext/>
                        <w:spacing w:before="80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739B7">
                        <w:rPr>
                          <w:noProof/>
                        </w:rPr>
                        <w:drawing>
                          <wp:inline distT="0" distB="0" distL="0" distR="0" wp14:anchorId="20A0EF44" wp14:editId="5907CB09">
                            <wp:extent cx="2571750" cy="13614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825" cy="138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39B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7140DC">
                        <w:rPr>
                          <w:color w:val="FFFFFF" w:themeColor="background1"/>
                          <w:sz w:val="32"/>
                          <w:szCs w:val="26"/>
                        </w:rPr>
                        <w:t>Happy New Year</w:t>
                      </w:r>
                      <w:r w:rsidR="0017383A" w:rsidRPr="007140DC">
                        <w:rPr>
                          <w:color w:val="FFFFFF" w:themeColor="background1"/>
                          <w:sz w:val="32"/>
                          <w:szCs w:val="26"/>
                        </w:rPr>
                        <w:t>!</w:t>
                      </w:r>
                    </w:p>
                    <w:p w14:paraId="0403648D" w14:textId="77777777" w:rsidR="006778DE" w:rsidRPr="006778DE" w:rsidRDefault="006778DE" w:rsidP="006778DE"/>
                  </w:txbxContent>
                </v:textbox>
                <w10:wrap type="topAndBottom" anchory="margin"/>
              </v:shape>
            </w:pict>
          </mc:Fallback>
        </mc:AlternateContent>
      </w:r>
    </w:p>
    <w:p w14:paraId="0219B6F0" w14:textId="77777777" w:rsidR="00533545" w:rsidRPr="001E6D4E" w:rsidRDefault="00CF567B" w:rsidP="00C66F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F29B67" wp14:editId="24A78099">
                <wp:simplePos x="0" y="0"/>
                <wp:positionH relativeFrom="column">
                  <wp:posOffset>91440</wp:posOffset>
                </wp:positionH>
                <wp:positionV relativeFrom="page">
                  <wp:posOffset>5162550</wp:posOffset>
                </wp:positionV>
                <wp:extent cx="3059430" cy="981075"/>
                <wp:effectExtent l="0" t="0" r="2667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800000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3D02E83F" w14:textId="6F88D6FF" w:rsidR="0001764B" w:rsidRPr="006C05D8" w:rsidRDefault="006C05D8" w:rsidP="00507016">
                            <w:pPr>
                              <w:pStyle w:val="Title"/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05D8"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C67785">
                              <w:rPr>
                                <w:caps w:val="0"/>
                                <w:color w:val="000000" w:themeColor="text1"/>
                                <w:spacing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40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9B67" id="Text Box 19" o:spid="_x0000_s1043" type="#_x0000_t202" style="position:absolute;left:0;text-align:left;margin-left:7.2pt;margin-top:406.5pt;width:240.9pt;height:7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" fillcolor="white [3201]" strokecolor="maroon" strokeweight="1.5pt">
                <v:stroke dashstyle="longDashDotDot"/>
                <v:textbox>
                  <w:txbxContent>
                    <w:p w14:paraId="3D02E83F" w14:textId="6F88D6FF" w:rsidR="0001764B" w:rsidRPr="006C05D8" w:rsidRDefault="006C05D8" w:rsidP="00507016">
                      <w:pPr>
                        <w:pStyle w:val="Title"/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05D8"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C67785">
                        <w:rPr>
                          <w:caps w:val="0"/>
                          <w:color w:val="000000" w:themeColor="text1"/>
                          <w:spacing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F3DAA"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91440" distB="91440" distL="91440" distR="91440" simplePos="0" relativeHeight="251719680" behindDoc="0" locked="0" layoutInCell="1" allowOverlap="1" wp14:anchorId="2F07C83C" wp14:editId="58997239">
                <wp:simplePos x="0" y="0"/>
                <wp:positionH relativeFrom="column">
                  <wp:posOffset>-13335</wp:posOffset>
                </wp:positionH>
                <wp:positionV relativeFrom="margin">
                  <wp:posOffset>2541270</wp:posOffset>
                </wp:positionV>
                <wp:extent cx="2736215" cy="2209800"/>
                <wp:effectExtent l="38100" t="38100" r="43815" b="38100"/>
                <wp:wrapThrough wrapText="bothSides">
                  <wp:wrapPolygon edited="0">
                    <wp:start x="-249" y="-372"/>
                    <wp:lineTo x="-249" y="21786"/>
                    <wp:lineTo x="21762" y="21786"/>
                    <wp:lineTo x="21762" y="-372"/>
                    <wp:lineTo x="-249" y="-372"/>
                  </wp:wrapPolygon>
                </wp:wrapThrough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2209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 cmpd="thinThick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D23E8" w14:textId="77777777" w:rsidR="0098256B" w:rsidRPr="00D30696" w:rsidRDefault="003F3DAA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Burn permits can be obtained on our </w:t>
                            </w:r>
                            <w:r w:rsidR="0098256B"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WEBSITE @ </w:t>
                            </w:r>
                            <w:r w:rsidRPr="00D30696">
                              <w:rPr>
                                <w:b/>
                                <w:i/>
                                <w:caps/>
                                <w:color w:val="000000" w:themeColor="text1"/>
                                <w:sz w:val="24"/>
                              </w:rPr>
                              <w:t>Metamoratownship.com</w:t>
                            </w:r>
                          </w:p>
                          <w:p w14:paraId="44275C3D" w14:textId="77777777" w:rsidR="00BC717D" w:rsidRPr="00D30696" w:rsidRDefault="00BC717D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 xml:space="preserve"> or by calling the Fire hall</w:t>
                            </w:r>
                          </w:p>
                          <w:p w14:paraId="350A6BA6" w14:textId="77777777" w:rsidR="003F3DAA" w:rsidRPr="00D30696" w:rsidRDefault="003F3DAA" w:rsidP="007140DC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>Monday thru friday 8 – 4:30 p.m.</w:t>
                            </w:r>
                          </w:p>
                          <w:p w14:paraId="6BD090D3" w14:textId="77777777" w:rsidR="0098256B" w:rsidRPr="00D30696" w:rsidRDefault="0098256B" w:rsidP="00BC717D">
                            <w:pPr>
                              <w:spacing w:before="120" w:line="360" w:lineRule="auto"/>
                              <w:jc w:val="center"/>
                              <w:rPr>
                                <w:caps/>
                                <w:color w:val="000000" w:themeColor="text1"/>
                                <w:sz w:val="24"/>
                              </w:rPr>
                            </w:pPr>
                            <w:r w:rsidRPr="00D30696">
                              <w:rPr>
                                <w:caps/>
                                <w:color w:val="000000" w:themeColor="text1"/>
                                <w:sz w:val="24"/>
                              </w:rPr>
                              <w:t>810-678-2255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47000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7C83C" id="_x0000_s1044" style="position:absolute;left:0;text-align:left;margin-left:-1.05pt;margin-top:200.1pt;width:215.45pt;height:174pt;z-index:251719680;visibility:visible;mso-wrap-style:square;mso-width-percent:470;mso-height-percent:0;mso-wrap-distance-left:7.2pt;mso-wrap-distance-top:7.2pt;mso-wrap-distance-right:7.2pt;mso-wrap-distance-bottom:7.2pt;mso-position-horizontal:absolute;mso-position-horizontal-relative:text;mso-position-vertical:absolute;mso-position-vertical-relative:margin;mso-width-percent:47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" fillcolor="#c5c5c7 [1300]" strokecolor="#46464a [3215]" strokeweight="6pt">
                <v:stroke linestyle="thinThick"/>
                <v:textbox inset=",7.2pt,,0">
                  <w:txbxContent>
                    <w:p w14:paraId="650D23E8" w14:textId="77777777" w:rsidR="0098256B" w:rsidRPr="00D30696" w:rsidRDefault="003F3DAA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Burn permits can be obtained on our </w:t>
                      </w:r>
                      <w:r w:rsidR="0098256B"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WEBSITE @ </w:t>
                      </w:r>
                      <w:r w:rsidRPr="00D30696">
                        <w:rPr>
                          <w:b/>
                          <w:i/>
                          <w:caps/>
                          <w:color w:val="000000" w:themeColor="text1"/>
                          <w:sz w:val="24"/>
                        </w:rPr>
                        <w:t>Metamoratownship.com</w:t>
                      </w:r>
                    </w:p>
                    <w:p w14:paraId="44275C3D" w14:textId="77777777" w:rsidR="00BC717D" w:rsidRPr="00D30696" w:rsidRDefault="00BC717D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 xml:space="preserve"> or by calling the Fire hall</w:t>
                      </w:r>
                    </w:p>
                    <w:p w14:paraId="350A6BA6" w14:textId="77777777" w:rsidR="003F3DAA" w:rsidRPr="00D30696" w:rsidRDefault="003F3DAA" w:rsidP="007140DC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>Monday thru friday 8 – 4:30 p.m.</w:t>
                      </w:r>
                    </w:p>
                    <w:p w14:paraId="6BD090D3" w14:textId="77777777" w:rsidR="0098256B" w:rsidRPr="00D30696" w:rsidRDefault="0098256B" w:rsidP="00BC717D">
                      <w:pPr>
                        <w:spacing w:before="120" w:line="360" w:lineRule="auto"/>
                        <w:jc w:val="center"/>
                        <w:rPr>
                          <w:caps/>
                          <w:color w:val="000000" w:themeColor="text1"/>
                          <w:sz w:val="24"/>
                        </w:rPr>
                      </w:pPr>
                      <w:r w:rsidRPr="00D30696">
                        <w:rPr>
                          <w:caps/>
                          <w:color w:val="000000" w:themeColor="text1"/>
                          <w:sz w:val="24"/>
                        </w:rPr>
                        <w:t>810-678-2255</w:t>
                      </w:r>
                    </w:p>
                  </w:txbxContent>
                </v:textbox>
                <w10:wrap type="through" anchory="margin"/>
              </v:rect>
            </w:pict>
          </mc:Fallback>
        </mc:AlternateContent>
      </w:r>
    </w:p>
    <w:sectPr w:rsidR="00533545" w:rsidRPr="001E6D4E" w:rsidSect="002C7FA6">
      <w:type w:val="continuous"/>
      <w:pgSz w:w="12240" w:h="15840" w:code="1"/>
      <w:pgMar w:top="288" w:right="576" w:bottom="288" w:left="57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6C"/>
    <w:rsid w:val="0001764B"/>
    <w:rsid w:val="000202B0"/>
    <w:rsid w:val="00041CE5"/>
    <w:rsid w:val="0009057C"/>
    <w:rsid w:val="00092C34"/>
    <w:rsid w:val="000944E8"/>
    <w:rsid w:val="000E464F"/>
    <w:rsid w:val="000F435E"/>
    <w:rsid w:val="000F5FDE"/>
    <w:rsid w:val="0012562D"/>
    <w:rsid w:val="00140199"/>
    <w:rsid w:val="0016223D"/>
    <w:rsid w:val="0017383A"/>
    <w:rsid w:val="001745F5"/>
    <w:rsid w:val="0018034B"/>
    <w:rsid w:val="001823B4"/>
    <w:rsid w:val="001872F4"/>
    <w:rsid w:val="00191202"/>
    <w:rsid w:val="00196BE4"/>
    <w:rsid w:val="001D3F1B"/>
    <w:rsid w:val="001E6D4E"/>
    <w:rsid w:val="001F3A13"/>
    <w:rsid w:val="00206278"/>
    <w:rsid w:val="002605A1"/>
    <w:rsid w:val="002C7FA6"/>
    <w:rsid w:val="002F4A0A"/>
    <w:rsid w:val="00301801"/>
    <w:rsid w:val="003247F0"/>
    <w:rsid w:val="00370951"/>
    <w:rsid w:val="00391E72"/>
    <w:rsid w:val="003B1981"/>
    <w:rsid w:val="003D32F7"/>
    <w:rsid w:val="003F2A07"/>
    <w:rsid w:val="003F33D2"/>
    <w:rsid w:val="003F3DAA"/>
    <w:rsid w:val="00427CB9"/>
    <w:rsid w:val="00455E15"/>
    <w:rsid w:val="004738ED"/>
    <w:rsid w:val="004739B7"/>
    <w:rsid w:val="004B7C1C"/>
    <w:rsid w:val="004C1EC8"/>
    <w:rsid w:val="004C59F1"/>
    <w:rsid w:val="004D6A29"/>
    <w:rsid w:val="00507016"/>
    <w:rsid w:val="00524BE9"/>
    <w:rsid w:val="00533545"/>
    <w:rsid w:val="00546426"/>
    <w:rsid w:val="00562410"/>
    <w:rsid w:val="00581351"/>
    <w:rsid w:val="005A6C91"/>
    <w:rsid w:val="005B709C"/>
    <w:rsid w:val="00602692"/>
    <w:rsid w:val="00617FF3"/>
    <w:rsid w:val="006778DE"/>
    <w:rsid w:val="00692777"/>
    <w:rsid w:val="006C05D8"/>
    <w:rsid w:val="006D1971"/>
    <w:rsid w:val="0070030D"/>
    <w:rsid w:val="0071320A"/>
    <w:rsid w:val="007140DC"/>
    <w:rsid w:val="0072093E"/>
    <w:rsid w:val="00736D03"/>
    <w:rsid w:val="007476E9"/>
    <w:rsid w:val="00770AA5"/>
    <w:rsid w:val="00775DB6"/>
    <w:rsid w:val="00787BAE"/>
    <w:rsid w:val="007B17A3"/>
    <w:rsid w:val="007F102D"/>
    <w:rsid w:val="008157CC"/>
    <w:rsid w:val="00854481"/>
    <w:rsid w:val="008559CF"/>
    <w:rsid w:val="0085656B"/>
    <w:rsid w:val="00861401"/>
    <w:rsid w:val="008A4EBD"/>
    <w:rsid w:val="008E17C8"/>
    <w:rsid w:val="008F1065"/>
    <w:rsid w:val="00923470"/>
    <w:rsid w:val="0094486C"/>
    <w:rsid w:val="00963BE5"/>
    <w:rsid w:val="00966CDF"/>
    <w:rsid w:val="0098256B"/>
    <w:rsid w:val="009A7A20"/>
    <w:rsid w:val="009A7E94"/>
    <w:rsid w:val="009B09D6"/>
    <w:rsid w:val="009B76CA"/>
    <w:rsid w:val="009C070D"/>
    <w:rsid w:val="009E3F2D"/>
    <w:rsid w:val="00A05805"/>
    <w:rsid w:val="00A409DD"/>
    <w:rsid w:val="00A606FB"/>
    <w:rsid w:val="00A90E98"/>
    <w:rsid w:val="00A97E76"/>
    <w:rsid w:val="00AF5598"/>
    <w:rsid w:val="00B04588"/>
    <w:rsid w:val="00B15146"/>
    <w:rsid w:val="00B330D3"/>
    <w:rsid w:val="00B36B8A"/>
    <w:rsid w:val="00B42D92"/>
    <w:rsid w:val="00B901A0"/>
    <w:rsid w:val="00BB0051"/>
    <w:rsid w:val="00BC717D"/>
    <w:rsid w:val="00BF3C78"/>
    <w:rsid w:val="00C25C19"/>
    <w:rsid w:val="00C36816"/>
    <w:rsid w:val="00C66FBD"/>
    <w:rsid w:val="00C67785"/>
    <w:rsid w:val="00CF567B"/>
    <w:rsid w:val="00D206F4"/>
    <w:rsid w:val="00D30696"/>
    <w:rsid w:val="00DB65DA"/>
    <w:rsid w:val="00DD2C5C"/>
    <w:rsid w:val="00DD5FD6"/>
    <w:rsid w:val="00DF6F79"/>
    <w:rsid w:val="00E37953"/>
    <w:rsid w:val="00E62D23"/>
    <w:rsid w:val="00E74981"/>
    <w:rsid w:val="00E81279"/>
    <w:rsid w:val="00EB7BAA"/>
    <w:rsid w:val="00EE464B"/>
    <w:rsid w:val="00F32D0B"/>
    <w:rsid w:val="00F35A92"/>
    <w:rsid w:val="00FC3061"/>
    <w:rsid w:val="00FF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5F305"/>
  <w15:docId w15:val="{23108E4C-805F-4037-886E-9A34D782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E6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6D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6D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D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kS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2017-12-01T00:00:00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5D0903-7956-46CB-B6A9-9F281959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design).dotx</Template>
  <TotalTime>128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Metamora Township News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Metamora Township News</dc:title>
  <dc:creator>Sue Clark</dc:creator>
  <cp:keywords/>
  <cp:lastModifiedBy>Scott Benscoter</cp:lastModifiedBy>
  <cp:revision>8</cp:revision>
  <cp:lastPrinted>2019-11-13T16:48:00Z</cp:lastPrinted>
  <dcterms:created xsi:type="dcterms:W3CDTF">2019-11-12T17:47:00Z</dcterms:created>
  <dcterms:modified xsi:type="dcterms:W3CDTF">2019-11-14T14:58:00Z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